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720"/>
        <w:gridCol w:w="631"/>
        <w:gridCol w:w="2313"/>
        <w:gridCol w:w="424"/>
        <w:gridCol w:w="250"/>
        <w:gridCol w:w="6361"/>
      </w:tblGrid>
      <w:tr w:rsidR="00E77B5E" w:rsidRPr="005F36F1" w:rsidTr="00267214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5F36F1" w:rsidRDefault="009A1BEF" w:rsidP="00AE68A8">
            <w:r w:rsidRPr="009A1BEF">
              <w:rPr>
                <w:noProof/>
                <w:lang w:eastAsia="ru-RU"/>
              </w:rPr>
              <w:drawing>
                <wp:inline distT="0" distB="0" distL="0" distR="0">
                  <wp:extent cx="1992914" cy="2023110"/>
                  <wp:effectExtent l="0" t="0" r="7620" b="0"/>
                  <wp:docPr id="9" name="Рисунок 9" descr="C:\Users\Admin\Documents\Директор Года\Директор года Ставрополья 2021\loonapix_16384716533272467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Директор Года\Директор года Ставрополья 2021\loonapix_16384716533272467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31" cy="20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E77B5E" w:rsidRPr="005F36F1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:rsidR="00E77B5E" w:rsidRPr="005F36F1" w:rsidRDefault="009A1BEF" w:rsidP="009A1BEF">
            <w:pPr>
              <w:pStyle w:val="af"/>
            </w:pPr>
            <w:r>
              <w:t xml:space="preserve">Калугина </w:t>
            </w:r>
            <w:r w:rsidR="00E77B5E" w:rsidRPr="005F36F1">
              <w:rPr>
                <w:lang w:bidi="ru-RU"/>
              </w:rPr>
              <w:br/>
            </w:r>
            <w:r>
              <w:t>Марина Егоровна</w:t>
            </w:r>
          </w:p>
        </w:tc>
      </w:tr>
      <w:tr w:rsidR="00E77B5E" w:rsidRPr="005F36F1" w:rsidTr="00267214">
        <w:trPr>
          <w:trHeight w:val="884"/>
        </w:trPr>
        <w:tc>
          <w:tcPr>
            <w:tcW w:w="3664" w:type="dxa"/>
            <w:gridSpan w:val="3"/>
            <w:vMerge/>
          </w:tcPr>
          <w:p w:rsidR="00E77B5E" w:rsidRPr="005F36F1" w:rsidRDefault="00E77B5E" w:rsidP="00AE68A8"/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250" w:type="dxa"/>
            <w:vAlign w:val="bottom"/>
          </w:tcPr>
          <w:p w:rsidR="00E77B5E" w:rsidRPr="005F36F1" w:rsidRDefault="00E77B5E" w:rsidP="00B748C0"/>
        </w:tc>
        <w:tc>
          <w:tcPr>
            <w:tcW w:w="6361" w:type="dxa"/>
            <w:vAlign w:val="bottom"/>
          </w:tcPr>
          <w:p w:rsidR="00E77B5E" w:rsidRPr="00267214" w:rsidRDefault="00267214" w:rsidP="00267214">
            <w:pPr>
              <w:pStyle w:val="af8"/>
            </w:pPr>
            <w:r w:rsidRPr="00267214">
              <w:t>Ставропольский край</w:t>
            </w:r>
          </w:p>
          <w:p w:rsidR="00267214" w:rsidRPr="00267214" w:rsidRDefault="00267214" w:rsidP="00267214">
            <w:pPr>
              <w:pStyle w:val="af8"/>
            </w:pPr>
            <w:r w:rsidRPr="00267214">
              <w:t>Красногвардейский муниципальный округ</w:t>
            </w:r>
          </w:p>
          <w:p w:rsidR="00267214" w:rsidRPr="005F36F1" w:rsidRDefault="00267214" w:rsidP="00267214">
            <w:pPr>
              <w:pStyle w:val="af8"/>
            </w:pPr>
            <w:r w:rsidRPr="00267214">
              <w:t>с. Покровское, ул. Шоссейная, д.103</w:t>
            </w:r>
          </w:p>
        </w:tc>
      </w:tr>
      <w:tr w:rsidR="00E77B5E" w:rsidRPr="005F36F1" w:rsidTr="00267214">
        <w:trPr>
          <w:trHeight w:val="705"/>
        </w:trPr>
        <w:tc>
          <w:tcPr>
            <w:tcW w:w="3664" w:type="dxa"/>
            <w:gridSpan w:val="3"/>
            <w:vMerge/>
          </w:tcPr>
          <w:p w:rsidR="00E77B5E" w:rsidRPr="005F36F1" w:rsidRDefault="00E77B5E" w:rsidP="00AE68A8"/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 w:val="restart"/>
          </w:tcPr>
          <w:p w:rsidR="00E77B5E" w:rsidRPr="00267214" w:rsidRDefault="00E77B5E" w:rsidP="009B591F">
            <w:pPr>
              <w:pStyle w:val="1"/>
              <w:rPr>
                <w:rFonts w:ascii="Broadway" w:hAnsi="Broadway"/>
              </w:rPr>
            </w:pPr>
          </w:p>
          <w:p w:rsidR="00E77B5E" w:rsidRDefault="00267214" w:rsidP="00267214">
            <w:pPr>
              <w:jc w:val="center"/>
              <w:rPr>
                <w:b/>
                <w:color w:val="16328C" w:themeColor="accent6" w:themeShade="BF"/>
                <w:sz w:val="72"/>
                <w:szCs w:val="72"/>
              </w:rPr>
            </w:pPr>
            <w:r w:rsidRPr="00267214">
              <w:rPr>
                <w:b/>
                <w:color w:val="16328C" w:themeColor="accent6" w:themeShade="BF"/>
                <w:sz w:val="72"/>
                <w:szCs w:val="72"/>
              </w:rPr>
              <w:t>ПОРТФОЛИО</w:t>
            </w:r>
          </w:p>
          <w:p w:rsidR="00267214" w:rsidRDefault="00267214" w:rsidP="00267214">
            <w:pPr>
              <w:jc w:val="center"/>
              <w:rPr>
                <w:b/>
                <w:color w:val="16328C" w:themeColor="accent6" w:themeShade="BF"/>
                <w:sz w:val="72"/>
                <w:szCs w:val="72"/>
              </w:rPr>
            </w:pPr>
            <w:r>
              <w:rPr>
                <w:b/>
                <w:color w:val="16328C" w:themeColor="accent6" w:themeShade="BF"/>
                <w:sz w:val="72"/>
                <w:szCs w:val="72"/>
              </w:rPr>
              <w:t>ДИРЕКТОРА</w:t>
            </w:r>
          </w:p>
          <w:p w:rsidR="00267214" w:rsidRPr="00267214" w:rsidRDefault="00267214" w:rsidP="00267214">
            <w:pPr>
              <w:jc w:val="center"/>
              <w:rPr>
                <w:b/>
                <w:color w:val="16328C" w:themeColor="accent6" w:themeShade="BF"/>
                <w:sz w:val="72"/>
                <w:szCs w:val="72"/>
              </w:rPr>
            </w:pPr>
            <w:r>
              <w:rPr>
                <w:b/>
                <w:color w:val="16328C" w:themeColor="accent6" w:themeShade="BF"/>
                <w:sz w:val="72"/>
                <w:szCs w:val="72"/>
              </w:rPr>
              <w:t>МКОУ СОШ № 10</w:t>
            </w:r>
          </w:p>
          <w:p w:rsidR="00E77B5E" w:rsidRPr="005F36F1" w:rsidRDefault="00E77B5E" w:rsidP="00C83A18">
            <w:pPr>
              <w:pStyle w:val="afa"/>
            </w:pPr>
          </w:p>
          <w:p w:rsidR="00E77B5E" w:rsidRPr="005F36F1" w:rsidRDefault="00267214" w:rsidP="00267214">
            <w:r>
              <w:rPr>
                <w:noProof/>
                <w:lang w:eastAsia="ru-RU"/>
              </w:rPr>
              <w:drawing>
                <wp:inline distT="0" distB="0" distL="0" distR="0" wp14:anchorId="0B0EC609" wp14:editId="2D231BC4">
                  <wp:extent cx="4051935" cy="3039110"/>
                  <wp:effectExtent l="0" t="0" r="571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3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B5E" w:rsidRPr="005F36F1" w:rsidTr="00267214">
        <w:trPr>
          <w:trHeight w:val="1164"/>
        </w:trPr>
        <w:tc>
          <w:tcPr>
            <w:tcW w:w="720" w:type="dxa"/>
          </w:tcPr>
          <w:p w:rsidR="00E77B5E" w:rsidRPr="005F36F1" w:rsidRDefault="00E77B5E" w:rsidP="00AE68A8"/>
        </w:tc>
        <w:tc>
          <w:tcPr>
            <w:tcW w:w="2944" w:type="dxa"/>
            <w:gridSpan w:val="2"/>
          </w:tcPr>
          <w:p w:rsidR="00E77B5E" w:rsidRPr="005F36F1" w:rsidRDefault="00E77B5E" w:rsidP="00AE68A8"/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54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Группа 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2CBAB" id="Группа 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5F36F1" w:rsidRDefault="00B748C0" w:rsidP="00B748C0">
            <w:pPr>
              <w:pStyle w:val="af1"/>
            </w:pPr>
            <w:r w:rsidRPr="00B748C0">
              <w:rPr>
                <w:color w:val="auto"/>
              </w:rPr>
              <w:t>Муниципальное казённое общеобразовательное учреждение «Средняя общеобразовательная школа № 10»</w:t>
            </w: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183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624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11F80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267214" w:rsidRDefault="00B748C0" w:rsidP="00B748C0">
            <w:pPr>
              <w:pStyle w:val="af1"/>
              <w:rPr>
                <w:color w:val="auto"/>
              </w:rPr>
            </w:pPr>
            <w:r w:rsidRPr="00267214">
              <w:rPr>
                <w:color w:val="auto"/>
              </w:rPr>
              <w:t>8(9610471-04-30</w:t>
            </w: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183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267214" w:rsidRDefault="00E77B5E" w:rsidP="00AE68A8">
            <w:pPr>
              <w:pStyle w:val="af7"/>
            </w:pP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63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243DC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267214" w:rsidRDefault="00B748C0" w:rsidP="00B748C0">
            <w:pPr>
              <w:pStyle w:val="af1"/>
              <w:rPr>
                <w:color w:val="auto"/>
                <w:lang w:val="en-US"/>
              </w:rPr>
            </w:pPr>
            <w:r w:rsidRPr="00267214">
              <w:rPr>
                <w:color w:val="auto"/>
                <w:lang w:val="en-US"/>
              </w:rPr>
              <w:t>kalugimarina@yandex.ru</w:t>
            </w: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174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63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03588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0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B748C0" w:rsidRDefault="00AE3C74" w:rsidP="00B748C0">
            <w:pPr>
              <w:pStyle w:val="af1"/>
            </w:pPr>
            <w:hyperlink r:id="rId21" w:history="1">
              <w:r w:rsidR="00B748C0" w:rsidRPr="009E661F">
                <w:rPr>
                  <w:rStyle w:val="affffff1"/>
                </w:rPr>
                <w:t>https://pokrschool10.ru/участники-профессиональных-конкурсо/</w:t>
              </w:r>
            </w:hyperlink>
          </w:p>
          <w:p w:rsidR="00B748C0" w:rsidRDefault="00B748C0" w:rsidP="00B748C0">
            <w:pPr>
              <w:pStyle w:val="af1"/>
            </w:pPr>
          </w:p>
          <w:p w:rsidR="00B748C0" w:rsidRDefault="00B748C0" w:rsidP="00B748C0">
            <w:pPr>
              <w:pStyle w:val="af1"/>
            </w:pPr>
            <w:r>
              <w:t xml:space="preserve"> </w:t>
            </w:r>
          </w:p>
          <w:p w:rsidR="00E77B5E" w:rsidRDefault="00AE3C74" w:rsidP="00B748C0">
            <w:pPr>
              <w:pStyle w:val="af1"/>
            </w:pPr>
            <w:hyperlink r:id="rId22" w:history="1">
              <w:r w:rsidR="00267214" w:rsidRPr="009E661F">
                <w:rPr>
                  <w:rStyle w:val="affffff1"/>
                </w:rPr>
                <w:t>https://instagram.com/kalugina797?utm_medium=copy_link</w:t>
              </w:r>
            </w:hyperlink>
          </w:p>
          <w:p w:rsidR="00267214" w:rsidRPr="005F36F1" w:rsidRDefault="00267214" w:rsidP="00B748C0">
            <w:pPr>
              <w:pStyle w:val="af1"/>
            </w:pP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267214">
        <w:trPr>
          <w:trHeight w:val="2448"/>
        </w:trPr>
        <w:tc>
          <w:tcPr>
            <w:tcW w:w="720" w:type="dxa"/>
          </w:tcPr>
          <w:p w:rsidR="00E77B5E" w:rsidRPr="005F36F1" w:rsidRDefault="00E77B5E" w:rsidP="00AE68A8"/>
        </w:tc>
        <w:tc>
          <w:tcPr>
            <w:tcW w:w="2944" w:type="dxa"/>
            <w:gridSpan w:val="2"/>
          </w:tcPr>
          <w:p w:rsidR="00E77B5E" w:rsidRPr="005F36F1" w:rsidRDefault="00E77B5E" w:rsidP="00AE68A8"/>
        </w:tc>
        <w:tc>
          <w:tcPr>
            <w:tcW w:w="424" w:type="dxa"/>
          </w:tcPr>
          <w:p w:rsidR="00E77B5E" w:rsidRPr="005F36F1" w:rsidRDefault="00E77B5E" w:rsidP="00AE68A8"/>
        </w:tc>
        <w:tc>
          <w:tcPr>
            <w:tcW w:w="6611" w:type="dxa"/>
            <w:gridSpan w:val="2"/>
            <w:vMerge/>
          </w:tcPr>
          <w:p w:rsidR="00E77B5E" w:rsidRPr="005F36F1" w:rsidRDefault="00E77B5E" w:rsidP="00AE68A8"/>
        </w:tc>
      </w:tr>
    </w:tbl>
    <w:p w:rsidR="007F5B63" w:rsidRDefault="007F5B63" w:rsidP="009B591F"/>
    <w:p w:rsid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</w:p>
    <w:p w:rsidR="00267214" w:rsidRPr="00267214" w:rsidRDefault="00267214" w:rsidP="0026721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Содержание: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I. Общие сведения.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II. Официальные документы.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Образование.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Повышение квалификации и профессиональная переподготовка.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I</w:t>
      </w:r>
      <w:r w:rsidRPr="00267214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267214">
        <w:rPr>
          <w:rFonts w:ascii="Times New Roman" w:hAnsi="Times New Roman" w:cs="Times New Roman"/>
          <w:sz w:val="36"/>
          <w:szCs w:val="36"/>
        </w:rPr>
        <w:t>. Работа руководителя по обобщению и распространению собственного педагогического опыта.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 </w:t>
      </w:r>
      <w:r w:rsidRPr="00267214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267214">
        <w:rPr>
          <w:rFonts w:ascii="Times New Roman" w:hAnsi="Times New Roman" w:cs="Times New Roman"/>
          <w:sz w:val="36"/>
          <w:szCs w:val="36"/>
        </w:rPr>
        <w:t>V. Участие в муниципальных, региональных и всероссийских профессиональных конкурсах.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V. Взаимодействие с социальными партнерами.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 </w:t>
      </w:r>
      <w:r w:rsidRPr="00267214"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267214">
        <w:rPr>
          <w:rFonts w:ascii="Times New Roman" w:hAnsi="Times New Roman" w:cs="Times New Roman"/>
          <w:sz w:val="36"/>
          <w:szCs w:val="36"/>
        </w:rPr>
        <w:t>. Формирование позитивного имиджа образовательного учреждения в местном сообществе.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VII. Общественная деятельность. Сетевые сообщества.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VIII. Инновационная и экспериментальная деятельность.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Раздел IХ. Общественное признание профессиональных достижений руководителя.</w:t>
      </w:r>
    </w:p>
    <w:p w:rsidR="00267214" w:rsidRP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 </w:t>
      </w:r>
    </w:p>
    <w:p w:rsid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  <w:r w:rsidRPr="00267214">
        <w:rPr>
          <w:rFonts w:ascii="Times New Roman" w:hAnsi="Times New Roman" w:cs="Times New Roman"/>
          <w:sz w:val="36"/>
          <w:szCs w:val="36"/>
        </w:rPr>
        <w:t> </w:t>
      </w:r>
    </w:p>
    <w:p w:rsid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</w:p>
    <w:p w:rsidR="00267214" w:rsidRDefault="00267214" w:rsidP="00267214">
      <w:pPr>
        <w:rPr>
          <w:rFonts w:ascii="Times New Roman" w:hAnsi="Times New Roman" w:cs="Times New Roman"/>
          <w:sz w:val="36"/>
          <w:szCs w:val="36"/>
        </w:rPr>
      </w:pPr>
    </w:p>
    <w:p w:rsidR="00AD531B" w:rsidRDefault="00AD531B" w:rsidP="00267214">
      <w:pPr>
        <w:rPr>
          <w:rFonts w:ascii="Times New Roman" w:hAnsi="Times New Roman" w:cs="Times New Roman"/>
          <w:b/>
          <w:bCs/>
          <w:color w:val="16328C" w:themeColor="accent6" w:themeShade="BF"/>
          <w:sz w:val="52"/>
          <w:szCs w:val="52"/>
        </w:rPr>
      </w:pPr>
    </w:p>
    <w:p w:rsidR="00AD531B" w:rsidRPr="007D1909" w:rsidRDefault="00267214" w:rsidP="00267214">
      <w:pPr>
        <w:rPr>
          <w:rFonts w:ascii="Times New Roman" w:hAnsi="Times New Roman" w:cs="Times New Roman"/>
          <w:color w:val="16328C" w:themeColor="accent6" w:themeShade="BF"/>
          <w:sz w:val="52"/>
          <w:szCs w:val="52"/>
        </w:rPr>
      </w:pPr>
      <w:r w:rsidRPr="00267214">
        <w:rPr>
          <w:rFonts w:ascii="Times New Roman" w:hAnsi="Times New Roman" w:cs="Times New Roman"/>
          <w:b/>
          <w:bCs/>
          <w:color w:val="16328C" w:themeColor="accent6" w:themeShade="BF"/>
          <w:sz w:val="52"/>
          <w:szCs w:val="52"/>
        </w:rPr>
        <w:lastRenderedPageBreak/>
        <w:t>Раздел I. Общие сведения </w:t>
      </w: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267214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>Калугина Марина Егоровна</w:t>
      </w:r>
    </w:p>
    <w:p w:rsidR="00267214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 xml:space="preserve">Дата рождения: 19.10.1969 </w:t>
      </w:r>
    </w:p>
    <w:p w:rsidR="00267214" w:rsidRPr="00AD531B" w:rsidRDefault="00267214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>Дата назнач</w:t>
      </w:r>
      <w:r w:rsidR="00AD531B"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>ения на должность: 31.08.2011</w:t>
      </w:r>
    </w:p>
    <w:p w:rsidR="00267214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>Стаж в должности «директор»: 10</w:t>
      </w:r>
      <w:r w:rsidR="00267214"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 xml:space="preserve"> лет</w:t>
      </w:r>
    </w:p>
    <w:p w:rsidR="00267214" w:rsidRDefault="00267214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>Стаж работы в данной</w:t>
      </w:r>
      <w:r w:rsidR="00AD531B" w:rsidRP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 xml:space="preserve"> образовательной организации: 29</w:t>
      </w:r>
      <w:r w:rsidR="00AD531B">
        <w:rPr>
          <w:rFonts w:ascii="Times New Roman" w:hAnsi="Times New Roman" w:cs="Times New Roman"/>
          <w:color w:val="0F225E" w:themeColor="accent6" w:themeShade="80"/>
          <w:sz w:val="36"/>
          <w:szCs w:val="36"/>
        </w:rPr>
        <w:t xml:space="preserve"> лет</w:t>
      </w:r>
    </w:p>
    <w:p w:rsid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7D1909" w:rsidRDefault="007D1909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AD531B" w:rsidRPr="00AD531B" w:rsidRDefault="00AD531B" w:rsidP="00AD531B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b/>
          <w:bCs/>
          <w:color w:val="0F225E" w:themeColor="accent6" w:themeShade="80"/>
          <w:sz w:val="36"/>
          <w:szCs w:val="36"/>
        </w:rPr>
        <w:lastRenderedPageBreak/>
        <w:t>Раздел II. Официальные документы </w:t>
      </w:r>
    </w:p>
    <w:p w:rsidR="00AD531B" w:rsidRPr="00AD531B" w:rsidRDefault="00AD531B" w:rsidP="00AD531B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b/>
          <w:bCs/>
          <w:color w:val="0F225E" w:themeColor="accent6" w:themeShade="80"/>
          <w:sz w:val="36"/>
          <w:szCs w:val="36"/>
        </w:rPr>
        <w:t>2.1.   Образование. 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6"/>
        <w:gridCol w:w="4792"/>
        <w:gridCol w:w="2997"/>
      </w:tblGrid>
      <w:tr w:rsidR="00AD531B" w:rsidRPr="00AD531B" w:rsidTr="00AD531B">
        <w:tc>
          <w:tcPr>
            <w:tcW w:w="2286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AD531B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</w:pPr>
            <w:r w:rsidRPr="00AD531B"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  <w:t> Образование</w:t>
            </w:r>
          </w:p>
        </w:tc>
        <w:tc>
          <w:tcPr>
            <w:tcW w:w="4792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AD531B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</w:pPr>
            <w:r w:rsidRPr="00AD531B"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  <w:t>ВУЗ</w:t>
            </w:r>
          </w:p>
        </w:tc>
        <w:tc>
          <w:tcPr>
            <w:tcW w:w="2997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AD531B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</w:pPr>
            <w:r w:rsidRPr="00AD531B"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  <w:t>Подтверждающие документы</w:t>
            </w:r>
          </w:p>
        </w:tc>
      </w:tr>
      <w:tr w:rsidR="00AD531B" w:rsidRPr="00AD531B" w:rsidTr="00AD531B">
        <w:trPr>
          <w:trHeight w:val="833"/>
        </w:trPr>
        <w:tc>
          <w:tcPr>
            <w:tcW w:w="2286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Высшее</w:t>
            </w:r>
          </w:p>
        </w:tc>
        <w:tc>
          <w:tcPr>
            <w:tcW w:w="4792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 xml:space="preserve">Пятигорский государственный институт иностранных языков, </w:t>
            </w:r>
          </w:p>
        </w:tc>
        <w:tc>
          <w:tcPr>
            <w:tcW w:w="2997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Диплом ЦВ № 029575, регистрационный номер 114, 1992 год</w:t>
            </w:r>
          </w:p>
        </w:tc>
      </w:tr>
      <w:tr w:rsidR="00AD531B" w:rsidRPr="00AD531B" w:rsidTr="00AD531B">
        <w:tc>
          <w:tcPr>
            <w:tcW w:w="2286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31B" w:rsidRPr="00416005" w:rsidRDefault="003C48A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Высшее</w:t>
            </w:r>
          </w:p>
        </w:tc>
        <w:tc>
          <w:tcPr>
            <w:tcW w:w="4792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 xml:space="preserve">Ставропольский </w:t>
            </w:r>
            <w:proofErr w:type="gramStart"/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государственный  университет</w:t>
            </w:r>
            <w:proofErr w:type="gramEnd"/>
          </w:p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</w:p>
        </w:tc>
        <w:tc>
          <w:tcPr>
            <w:tcW w:w="2997" w:type="dxa"/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Диплом ДВС № 1545408, регистрационный номер № 17251537, 2001 год</w:t>
            </w:r>
          </w:p>
        </w:tc>
      </w:tr>
    </w:tbl>
    <w:p w:rsidR="007D1909" w:rsidRPr="00AD531B" w:rsidRDefault="007D1909" w:rsidP="00AD531B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AD531B" w:rsidRPr="00AD531B" w:rsidRDefault="00AD531B" w:rsidP="00AD531B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b/>
          <w:bCs/>
          <w:color w:val="0F225E" w:themeColor="accent6" w:themeShade="80"/>
          <w:sz w:val="36"/>
          <w:szCs w:val="36"/>
        </w:rPr>
        <w:t>2.2.          Повышение квалификации и профессиональная переподготовка</w:t>
      </w:r>
    </w:p>
    <w:tbl>
      <w:tblPr>
        <w:tblW w:w="10055" w:type="dxa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3259"/>
      </w:tblGrid>
      <w:tr w:rsidR="00AD531B" w:rsidRPr="00AD531B" w:rsidTr="00AD531B">
        <w:tc>
          <w:tcPr>
            <w:tcW w:w="6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AD531B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</w:pPr>
            <w:r w:rsidRPr="00AD531B">
              <w:rPr>
                <w:rFonts w:ascii="Times New Roman" w:hAnsi="Times New Roman" w:cs="Times New Roman"/>
                <w:b/>
                <w:bCs/>
                <w:color w:val="0F225E" w:themeColor="accent6" w:themeShade="80"/>
                <w:sz w:val="28"/>
                <w:szCs w:val="28"/>
              </w:rPr>
              <w:t>Профессиональная переподготовка</w:t>
            </w:r>
          </w:p>
        </w:tc>
        <w:tc>
          <w:tcPr>
            <w:tcW w:w="3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AD531B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8"/>
                <w:szCs w:val="28"/>
              </w:rPr>
            </w:pPr>
            <w:r w:rsidRPr="00AD531B">
              <w:rPr>
                <w:rFonts w:ascii="Times New Roman" w:hAnsi="Times New Roman" w:cs="Times New Roman"/>
                <w:b/>
                <w:bCs/>
                <w:color w:val="0F225E" w:themeColor="accent6" w:themeShade="80"/>
                <w:sz w:val="28"/>
                <w:szCs w:val="28"/>
              </w:rPr>
              <w:t>Подтверждающие документы</w:t>
            </w:r>
          </w:p>
        </w:tc>
      </w:tr>
      <w:tr w:rsidR="00AD531B" w:rsidRPr="00AD531B" w:rsidTr="00AD531B">
        <w:tc>
          <w:tcPr>
            <w:tcW w:w="6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416005" w:rsidRDefault="00AD531B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 Профессиональная переподготовка по направлению «Менеджмент в образовании</w:t>
            </w:r>
            <w:r w:rsidR="007D1909"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», ГБОУ ВПО «Ставропольский государственный институт»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531B" w:rsidRPr="00416005" w:rsidRDefault="007D1909" w:rsidP="00AD531B">
            <w:pPr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</w:pPr>
            <w:r w:rsidRPr="00416005">
              <w:rPr>
                <w:rFonts w:ascii="Times New Roman" w:hAnsi="Times New Roman" w:cs="Times New Roman"/>
                <w:color w:val="0F225E" w:themeColor="accent6" w:themeShade="80"/>
                <w:sz w:val="24"/>
                <w:szCs w:val="24"/>
              </w:rPr>
              <w:t>ПП-I № 671338; 18.06.2010</w:t>
            </w:r>
          </w:p>
        </w:tc>
      </w:tr>
    </w:tbl>
    <w:p w:rsidR="00AD531B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28"/>
          <w:szCs w:val="28"/>
        </w:rPr>
      </w:pPr>
    </w:p>
    <w:tbl>
      <w:tblPr>
        <w:tblW w:w="9912" w:type="dxa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4"/>
        <w:gridCol w:w="3118"/>
      </w:tblGrid>
      <w:tr w:rsidR="007D1909" w:rsidRPr="007D1909" w:rsidTr="007D1909"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16005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0"/>
                <w:szCs w:val="20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b/>
                <w:bCs/>
                <w:color w:val="1E3B53" w:themeColor="accent5" w:themeShade="80"/>
                <w:sz w:val="28"/>
                <w:szCs w:val="28"/>
                <w:lang w:eastAsia="ru-RU"/>
              </w:rPr>
              <w:t>Курсы повышения квалификации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16005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0"/>
                <w:szCs w:val="20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b/>
                <w:bCs/>
                <w:color w:val="1E3B53" w:themeColor="accent5" w:themeShade="80"/>
                <w:sz w:val="28"/>
                <w:szCs w:val="28"/>
                <w:lang w:eastAsia="ru-RU"/>
              </w:rPr>
              <w:t>Подтверждающие документы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01.11.2011 - 27.11 2012 г.  ГБОУ ДПО «Ставропольский краевой институт развития образования, повышения квалификации и переподготовки работников образования» по направлению «Приоритетные направ</w:t>
            </w:r>
            <w:r w:rsidR="008C269F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ления работы по укреплению и сох</w:t>
            </w: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ранению здоровья учащихся средствами физической культуры</w:t>
            </w:r>
            <w:proofErr w:type="gram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» ,</w:t>
            </w:r>
            <w:proofErr w:type="gramEnd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132 часа.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Свидетельство № 3548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08 декабря 2011 по 23 декабря 2011 года ФГБОУ ВПО «Московский государственный гуманитарный университет имени М.А. Шолохова» по программе: «Нормативно-правовое обеспечение образования в условиях модернизации», 72 часа,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Удостоверение № 11-21/088 11.</w:t>
            </w:r>
          </w:p>
          <w:p w:rsidR="007D1909" w:rsidRPr="00416005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12 апреля 2012 -   28 апреля 2012 ФГБОУ ВПО «Российская академия народного хозяйства и государственной службы </w:t>
            </w:r>
            <w:proofErr w:type="gram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при  Президенте</w:t>
            </w:r>
            <w:proofErr w:type="gramEnd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Российской Федерации» по программе «Управление в сфере образования», 120 часов, </w:t>
            </w:r>
          </w:p>
          <w:p w:rsidR="007D1909" w:rsidRPr="00416005" w:rsidRDefault="007D1909" w:rsidP="007D1909">
            <w:pPr>
              <w:spacing w:after="0"/>
              <w:ind w:left="720"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lastRenderedPageBreak/>
              <w:t>Свидетельство № 0010-155с.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16.06.12- 10.10 2012 г.  ГБОУ ДПО «Ставропольский краевой институт развития образования, повышения квалификации и переподготовки работников образования» по направлению «Формы и методы управления финансами образовательных учреждений в современных условиях</w:t>
            </w:r>
            <w:proofErr w:type="gram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» ,</w:t>
            </w:r>
            <w:proofErr w:type="gramEnd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72 часа.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Удостоверение № 4105.</w:t>
            </w:r>
          </w:p>
          <w:p w:rsidR="007D1909" w:rsidRPr="00416005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21 января 2013 года – 05 февраля 2013 </w:t>
            </w:r>
            <w:proofErr w:type="gram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года .</w:t>
            </w:r>
            <w:proofErr w:type="gramEnd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 ГБОУ ДПО «Ставропольский краевой институт развития образования, повышения квалификации и переподготовки работников образования» по направлению «Совершенствование подготовки управленческих кадров в области обучения детей с ограниченными возможностями, детей-инвалидов» 72 часа.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Удостоверение № 207.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22.11.2013 ,</w:t>
            </w:r>
            <w:proofErr w:type="gramEnd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ГБОУ ДПО СКИРО ПК и ПРО по дополнительной профессиональной программе «Преподавание иностранного языка в условиях введения ФГОС ООО, 78 часов.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Удостоверение № 7291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21.11.2014, ГБОУ ДПО СКИРО ПК и ПРО по дополнительной профессиональной программе «Преподавание </w:t>
            </w:r>
            <w:proofErr w:type="gram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русского  языка</w:t>
            </w:r>
            <w:proofErr w:type="gramEnd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и литературы в условиях введения ФГОС ООО, 72 часа.</w:t>
            </w:r>
          </w:p>
          <w:p w:rsidR="007D1909" w:rsidRPr="00416005" w:rsidRDefault="007D1909" w:rsidP="007D1909">
            <w:pPr>
              <w:spacing w:after="0"/>
              <w:ind w:left="720"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Удостоверение № 8243.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09.10.2015, СКИРО ПК и ПРО «Управление образовательной организацией в условиях внедрения ФГОС ООО», 72 часа.</w:t>
            </w:r>
          </w:p>
          <w:p w:rsidR="007D1909" w:rsidRPr="00416005" w:rsidRDefault="007D1909" w:rsidP="007D1909">
            <w:pPr>
              <w:spacing w:after="0"/>
              <w:ind w:left="720"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7D1909" w:rsidRP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№ 261200079966</w:t>
            </w:r>
          </w:p>
        </w:tc>
      </w:tr>
      <w:tr w:rsidR="007D1909" w:rsidRPr="007D1909" w:rsidTr="00416005">
        <w:trPr>
          <w:trHeight w:val="441"/>
        </w:trPr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20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27.11.2015, СКИРО ПК и ПРО «Моделирование эффективных систем государственно-общественно управления образовательной организацией», 78 часа.</w:t>
            </w:r>
          </w:p>
          <w:p w:rsidR="007D1909" w:rsidRPr="00416005" w:rsidRDefault="007D1909" w:rsidP="007D1909">
            <w:pPr>
              <w:spacing w:after="20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7D1909" w:rsidRP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№ 261200110013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15.12.2018, СКИРО ПК и ПРО «Особенности преподавания филологиче6ских дисциплин в условиях реализации ФГОС ООО и Концепции преподавания русского языка и литературы в </w:t>
            </w:r>
            <w:proofErr w:type="spellStart"/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сиийской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Федерации», 108 часов.</w:t>
            </w:r>
          </w:p>
          <w:p w:rsidR="007D1909" w:rsidRPr="00416005" w:rsidRDefault="007D1909" w:rsidP="007D1909">
            <w:pPr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7D1909" w:rsidRPr="00416005" w:rsidRDefault="00416005" w:rsidP="00416005">
            <w:pPr>
              <w:spacing w:after="0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№ 261200531303</w:t>
            </w:r>
          </w:p>
        </w:tc>
      </w:tr>
      <w:tr w:rsidR="007D1909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26.03.2019, СКИРО ПК и ПРО «Организация дистанционного обучения детей с ограниченными возможностям здор</w:t>
            </w: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овья, детей-инвалидов; 72 часа.</w:t>
            </w:r>
          </w:p>
          <w:p w:rsidR="007D1909" w:rsidRPr="00416005" w:rsidRDefault="007D1909" w:rsidP="007D1909">
            <w:pPr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Удостоверение </w:t>
            </w:r>
          </w:p>
          <w:p w:rsidR="007D1909" w:rsidRPr="00416005" w:rsidRDefault="00416005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№ 261200592228;</w:t>
            </w:r>
          </w:p>
        </w:tc>
      </w:tr>
      <w:tr w:rsidR="007D1909" w:rsidRPr="007D1909" w:rsidTr="006F3EDF">
        <w:tc>
          <w:tcPr>
            <w:tcW w:w="67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005" w:rsidRPr="00416005" w:rsidRDefault="00416005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30.09.2019 – 04.10.2019; Учебно-методический центр по ГО ЧС «Обучение руководителей организаций, не отнесенных к категориям по </w:t>
            </w:r>
            <w:r w:rsidR="006F3EDF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гражданской обороне»; 36 часов.</w:t>
            </w:r>
          </w:p>
          <w:p w:rsidR="007D1909" w:rsidRPr="00416005" w:rsidRDefault="007D1909" w:rsidP="007D1909">
            <w:pPr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16005" w:rsidRDefault="006F3EDF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Свидетельство </w:t>
            </w:r>
            <w:r w:rsidRPr="00416005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№ 0851</w:t>
            </w:r>
          </w:p>
        </w:tc>
      </w:tr>
      <w:tr w:rsidR="006F3EDF" w:rsidRPr="007D1909" w:rsidTr="007D1909">
        <w:tc>
          <w:tcPr>
            <w:tcW w:w="6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EDF" w:rsidRPr="006F3EDF" w:rsidRDefault="006F3EDF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6F3EDF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ООО «</w:t>
            </w:r>
            <w:proofErr w:type="spellStart"/>
            <w:r w:rsidRPr="006F3EDF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6F3EDF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» «Методика преподавания предметной области «Основы духовно-нравственной культуры народов Росси</w:t>
            </w: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и» с учетом реализации ФГОС ООО.</w:t>
            </w:r>
            <w:r w:rsidRPr="006F3EDF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</w:t>
            </w:r>
          </w:p>
          <w:p w:rsidR="006F3EDF" w:rsidRPr="00416005" w:rsidRDefault="006F3EDF" w:rsidP="0041600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EDF" w:rsidRDefault="006F3EDF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Свидетельство № 00151479</w:t>
            </w:r>
          </w:p>
        </w:tc>
      </w:tr>
    </w:tbl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Раздел I</w:t>
      </w: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en-US" w:eastAsia="ru-RU"/>
        </w:rPr>
        <w:t>II</w:t>
      </w: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. Работа руководителя по обобщению и распространению собственного опыта.</w:t>
      </w:r>
    </w:p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4143"/>
        <w:gridCol w:w="4883"/>
      </w:tblGrid>
      <w:tr w:rsidR="007D1909" w:rsidRPr="007D1909" w:rsidTr="00901653">
        <w:tc>
          <w:tcPr>
            <w:tcW w:w="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C48AB" w:rsidRDefault="007D1909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0"/>
                <w:szCs w:val="20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8"/>
                <w:szCs w:val="28"/>
                <w:lang w:eastAsia="ru-RU"/>
              </w:rPr>
              <w:t> Год</w:t>
            </w:r>
          </w:p>
        </w:tc>
        <w:tc>
          <w:tcPr>
            <w:tcW w:w="4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C48AB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color w:val="0F225E" w:themeColor="accent6" w:themeShade="80"/>
                <w:sz w:val="20"/>
                <w:szCs w:val="20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8"/>
                <w:szCs w:val="28"/>
                <w:lang w:eastAsia="ru-RU"/>
              </w:rPr>
              <w:t>Деятельность по обобщению и распространению собственного педагогического опыта</w:t>
            </w:r>
          </w:p>
        </w:tc>
        <w:tc>
          <w:tcPr>
            <w:tcW w:w="4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C48AB" w:rsidRDefault="007D1909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0"/>
                <w:szCs w:val="20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8"/>
                <w:szCs w:val="28"/>
                <w:lang w:eastAsia="ru-RU"/>
              </w:rPr>
              <w:t>Подтверждающие документы, ссылки на интернет - ресурсы, публикации</w:t>
            </w:r>
          </w:p>
        </w:tc>
      </w:tr>
      <w:tr w:rsidR="007D1909" w:rsidRPr="007D1909" w:rsidTr="00901653"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901653" w:rsidRDefault="006F3EDF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EDF" w:rsidRPr="00901653" w:rsidRDefault="006F3EDF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член Координационного совета СК по работе со школьной </w:t>
            </w:r>
            <w:proofErr w:type="spellStart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неуспешностью</w:t>
            </w:r>
            <w:proofErr w:type="spellEnd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;</w:t>
            </w:r>
          </w:p>
          <w:p w:rsidR="006F3EDF" w:rsidRPr="00901653" w:rsidRDefault="006F3EDF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6F3EDF" w:rsidRPr="00901653" w:rsidRDefault="006F3EDF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D1909" w:rsidRPr="00901653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901653" w:rsidRDefault="006F3EDF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Приказ от 20.08.2020 г. № 1820/д «Об утверждении состава Координационного совета Ставропольского края по работе со школьной </w:t>
            </w:r>
            <w:proofErr w:type="spellStart"/>
            <w:proofErr w:type="gramStart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неуспешностью</w:t>
            </w:r>
            <w:proofErr w:type="spellEnd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»  </w:t>
            </w:r>
            <w:proofErr w:type="gramEnd"/>
          </w:p>
        </w:tc>
      </w:tr>
      <w:tr w:rsidR="007D1909" w:rsidRPr="007D1909" w:rsidTr="00901653"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901653" w:rsidRDefault="006F3EDF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3EDF" w:rsidRPr="00901653" w:rsidRDefault="006F3EDF" w:rsidP="006F3EDF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Участие в онлайн-мероприятии «Педагогический десант» </w:t>
            </w:r>
          </w:p>
          <w:p w:rsidR="006F3EDF" w:rsidRPr="00901653" w:rsidRDefault="006F3EDF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D1909" w:rsidRPr="00901653" w:rsidRDefault="007D1909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901653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D1909" w:rsidRPr="00901653" w:rsidRDefault="00AE3C74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hyperlink r:id="rId23" w:history="1">
              <w:r w:rsidR="006F3EDF" w:rsidRPr="00901653">
                <w:rPr>
                  <w:rStyle w:val="affffff1"/>
                  <w:rFonts w:ascii="Times New Roman" w:eastAsia="Times New Roman" w:hAnsi="Times New Roman" w:cs="Times New Roman"/>
                  <w:color w:val="0F225E" w:themeColor="accent6" w:themeShade="80"/>
                  <w:sz w:val="24"/>
                  <w:szCs w:val="24"/>
                  <w:lang w:eastAsia="ru-RU"/>
                </w:rPr>
                <w:t>https://cloud.mail.ru/public/MG2Y/4FHFVfPiW</w:t>
              </w:r>
            </w:hyperlink>
          </w:p>
          <w:p w:rsidR="006F3EDF" w:rsidRPr="00901653" w:rsidRDefault="006F3EDF" w:rsidP="006F3EDF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</w:tr>
      <w:tr w:rsidR="007D1909" w:rsidRPr="007D1909" w:rsidTr="00901653"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01653" w:rsidRDefault="006F3EDF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EDF" w:rsidRPr="00901653" w:rsidRDefault="006F3EDF" w:rsidP="006F3EDF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Участие в онлайн-мероприятии «Педа</w:t>
            </w:r>
            <w:r w:rsidR="00901653"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гогический десант» </w:t>
            </w:r>
          </w:p>
          <w:p w:rsidR="007D1909" w:rsidRPr="00901653" w:rsidRDefault="007D1909" w:rsidP="006F3ED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Приказ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«26» октября 2020 г.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№258 о/д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г. Ставрополь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Об организации и проведении онлайн-</w:t>
            </w:r>
          </w:p>
          <w:p w:rsidR="007D1909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мероприятия «Педагогический десант»</w:t>
            </w:r>
          </w:p>
        </w:tc>
      </w:tr>
      <w:tr w:rsidR="007D1909" w:rsidRPr="007D1909" w:rsidTr="00901653"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01653" w:rsidRDefault="00901653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3EDF" w:rsidRPr="00901653" w:rsidRDefault="00901653" w:rsidP="0090165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proofErr w:type="spellStart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Вебинар</w:t>
            </w:r>
            <w:proofErr w:type="spellEnd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ФИОКО</w:t>
            </w:r>
            <w:r w:rsidR="006F3EDF"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«Эффективность управления образовательной организацией как фактор устойчивого улучшения </w:t>
            </w:r>
            <w:proofErr w:type="gramStart"/>
            <w:r w:rsidR="006F3EDF"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образоват</w:t>
            </w: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ельных результатов</w:t>
            </w:r>
            <w:proofErr w:type="gramEnd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обучающихся»</w:t>
            </w:r>
          </w:p>
          <w:p w:rsidR="007D1909" w:rsidRPr="00901653" w:rsidRDefault="007D1909" w:rsidP="0090165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Благодарственное письмо ФГБУ «Фе</w:t>
            </w: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</w:t>
            </w: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еральный институт оценки качества образования» за </w:t>
            </w:r>
            <w:proofErr w:type="gramStart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участие  в</w:t>
            </w:r>
            <w:proofErr w:type="gramEnd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семинаре ФИОКО «Эффективность управления образовательной организацией как фактор устойчивого улучшения образовательных результатов обучающихся»;</w:t>
            </w:r>
          </w:p>
          <w:p w:rsidR="007D1909" w:rsidRPr="00901653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</w:tr>
      <w:tr w:rsidR="007D1909" w:rsidRPr="007D1909" w:rsidTr="00901653"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01653" w:rsidRDefault="00901653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2020 - 2021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653" w:rsidRPr="00901653" w:rsidRDefault="00901653" w:rsidP="0090165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Куратор для оказания ад</w:t>
            </w: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ресной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методической </w:t>
            </w: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поддержки</w:t>
            </w:r>
            <w:proofErr w:type="gramEnd"/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ОО, имеющих низкие результаты обучения, в рамках федерального проекта «Современная школа»</w:t>
            </w:r>
          </w:p>
          <w:p w:rsidR="007D1909" w:rsidRPr="00901653" w:rsidRDefault="007D1909" w:rsidP="0090165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01653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</w:tr>
      <w:tr w:rsidR="007D1909" w:rsidRPr="007D1909" w:rsidTr="00901653">
        <w:tc>
          <w:tcPr>
            <w:tcW w:w="9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01653" w:rsidRDefault="00901653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653" w:rsidRPr="00901653" w:rsidRDefault="00901653" w:rsidP="0090165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Участница</w:t>
            </w: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регионального семинара-совещания 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«Управленческие решения и образовательные практики перевода школ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 низкими образовательными результатами и школ, функционирующих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в сложных социальных условиях в эффективный режим работы: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региональный опыт, перспективы, проблемы»</w:t>
            </w:r>
          </w:p>
          <w:p w:rsidR="007D1909" w:rsidRPr="00901653" w:rsidRDefault="007D1909" w:rsidP="0090165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ПРОГРАММА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регионального семинар-совещания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«Управленческие решения и образовательные практики перевода школ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 низкими образовательными результатами и школ, функционирующих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в сложных социальных условиях в эффективный режим работы:</w:t>
            </w:r>
          </w:p>
          <w:p w:rsidR="00901653" w:rsidRPr="00901653" w:rsidRDefault="00901653" w:rsidP="00901653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01653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региональный опыт, перспективы, проблемы»</w:t>
            </w:r>
          </w:p>
          <w:p w:rsidR="007D1909" w:rsidRPr="00901653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</w:tr>
    </w:tbl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       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Раздел </w:t>
      </w: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en-US" w:eastAsia="ru-RU"/>
        </w:rPr>
        <w:t>I</w:t>
      </w: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V. Участие в профессиональных конкурсах и олимпиадах.</w:t>
      </w:r>
    </w:p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665"/>
        <w:gridCol w:w="2402"/>
        <w:gridCol w:w="2948"/>
      </w:tblGrid>
      <w:tr w:rsidR="007D1909" w:rsidRPr="007D1909" w:rsidTr="008C269F"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8C269F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8C269F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2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8C269F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2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8C269F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Подтверждающие документы</w:t>
            </w:r>
          </w:p>
        </w:tc>
      </w:tr>
      <w:tr w:rsidR="007D1909" w:rsidRPr="007D1909" w:rsidTr="008C269F"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8C269F" w:rsidRDefault="00901653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8C269F" w:rsidRDefault="00901653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Муниципальный этап краевого конкурса "Директор Ставрополья – 2020»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8C269F" w:rsidRDefault="00901653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3-е место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8C269F" w:rsidRDefault="008C269F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Приказ ОО АКМР СК</w:t>
            </w:r>
          </w:p>
        </w:tc>
      </w:tr>
    </w:tbl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Раздел V. Взаимодействие с социальными партнерами</w:t>
      </w:r>
    </w:p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tbl>
      <w:tblPr>
        <w:tblW w:w="9913" w:type="dxa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2871"/>
        <w:gridCol w:w="3402"/>
      </w:tblGrid>
      <w:tr w:rsidR="007D1909" w:rsidRPr="007D1909" w:rsidTr="008C269F"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партнеры</w:t>
            </w:r>
          </w:p>
        </w:tc>
        <w:tc>
          <w:tcPr>
            <w:tcW w:w="2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взаимодействия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Подтверждающие документы</w:t>
            </w:r>
          </w:p>
        </w:tc>
      </w:tr>
      <w:tr w:rsidR="007D1909" w:rsidRPr="007D1909" w:rsidTr="008C269F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C48AB" w:rsidRDefault="008C269F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ГБОУ ВПО «Ставропольский государственный институт»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C48AB" w:rsidRDefault="008C269F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Предоставление базы для прохождения педагогической практики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8C269F" w:rsidRDefault="008C269F" w:rsidP="008C269F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Договоры сотрудничества, 2020,2021</w:t>
            </w:r>
          </w:p>
        </w:tc>
      </w:tr>
      <w:tr w:rsidR="00376DFB" w:rsidRPr="007D1909" w:rsidTr="008C269F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DFB" w:rsidRPr="003C48AB" w:rsidRDefault="00376DFB" w:rsidP="00376DFB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ГБПОУ </w:t>
            </w: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"СВЕТЛОГРАДСКИЙ ПЕДАГОГИЧЕСКИЙ КОЛЛЕДЖ"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DFB" w:rsidRPr="003C48AB" w:rsidRDefault="00376DFB" w:rsidP="00376DFB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Предоставление базы для прохождения педагогической практики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DFB" w:rsidRPr="008C269F" w:rsidRDefault="00376DFB" w:rsidP="00376DFB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Договор сотрудничества, </w:t>
            </w:r>
            <w:r w:rsidRPr="008C269F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2021</w:t>
            </w:r>
          </w:p>
        </w:tc>
      </w:tr>
      <w:tr w:rsidR="007D1909" w:rsidRPr="007D1909" w:rsidTr="008C269F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4D4532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МКУК «КДЦ С. Покровского»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Активная помощь в организация и проведение культурно-досуговых мероприятий сель</w:t>
            </w:r>
            <w:r w:rsidR="004D4532"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ского Дома культуры с. Покровского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532" w:rsidRPr="004D4532" w:rsidRDefault="004D4532" w:rsidP="004D453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Благо</w:t>
            </w: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дарственное письмо руководителя</w:t>
            </w: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отдела культуры администрации Красногвардейского муниципального района</w:t>
            </w:r>
            <w:r w:rsidR="007D1909"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</w:t>
            </w:r>
          </w:p>
          <w:p w:rsidR="007D1909" w:rsidRPr="004D4532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</w:tr>
      <w:tr w:rsidR="007D1909" w:rsidRPr="007D1909" w:rsidTr="004D4532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4D4532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МКДОУ № 10 «Аленушка»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7D1909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Активное сотрудничество, взаимопонимание в организации учебно-воспитательного процесса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План работы по преемственности</w:t>
            </w:r>
          </w:p>
        </w:tc>
      </w:tr>
      <w:tr w:rsidR="007D1909" w:rsidRPr="007D1909" w:rsidTr="008C269F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4D4532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ФАПП с. Покровского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7D1909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Плодотворное сотрудничество, значительный вклад в развитие социального партнерства.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4D4532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8"/>
                <w:szCs w:val="28"/>
                <w:lang w:eastAsia="ru-RU"/>
              </w:rPr>
              <w:t>Совместный план работы</w:t>
            </w:r>
          </w:p>
        </w:tc>
      </w:tr>
      <w:tr w:rsidR="007D1909" w:rsidRPr="007D1909" w:rsidTr="008C269F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Платформа «</w:t>
            </w:r>
            <w:proofErr w:type="spellStart"/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Учи.ру</w:t>
            </w:r>
            <w:proofErr w:type="spellEnd"/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Проведение олимпиады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https://uchi.ru/</w:t>
            </w:r>
          </w:p>
        </w:tc>
      </w:tr>
      <w:tr w:rsidR="007D1909" w:rsidRPr="007D1909" w:rsidTr="004D4532">
        <w:trPr>
          <w:trHeight w:val="797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Храм Покрова Пресвятой Богородицы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Плодотворное сотрудничество, значительный вклад в развитие социального партнерства.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Благодарственное письмо, 2019</w:t>
            </w:r>
          </w:p>
        </w:tc>
      </w:tr>
      <w:tr w:rsidR="007D1909" w:rsidRPr="007D1909" w:rsidTr="004D4532"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Территориальное управление села Покровского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Плодотворное сотрудничество, </w:t>
            </w: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значительный вклад в развитие социального партнерства.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4D4532" w:rsidRDefault="004D4532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Благодарность, 2019</w:t>
            </w:r>
          </w:p>
        </w:tc>
      </w:tr>
      <w:tr w:rsidR="007D1909" w:rsidRPr="007D1909" w:rsidTr="00376DFB"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76DFB" w:rsidRDefault="004D4532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ДЮСШ</w:t>
            </w:r>
          </w:p>
        </w:tc>
        <w:tc>
          <w:tcPr>
            <w:tcW w:w="2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76DFB" w:rsidRDefault="007D1909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Договор </w:t>
            </w:r>
            <w:r w:rsidR="00F50DB8"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 безвозмездном предоставлении спортивного зала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76DFB" w:rsidRDefault="007D1909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Договор от 01.12.2018 года</w:t>
            </w:r>
          </w:p>
        </w:tc>
      </w:tr>
      <w:tr w:rsidR="007D1909" w:rsidRPr="007D1909" w:rsidTr="00376DFB"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76DFB" w:rsidRDefault="002A6C47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ГБУЗ «Красногвардейская районная больница»</w:t>
            </w:r>
          </w:p>
        </w:tc>
        <w:tc>
          <w:tcPr>
            <w:tcW w:w="28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76DFB" w:rsidRDefault="002A6C47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Договор по медицинскому обслуживанию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376DFB" w:rsidRDefault="002A6C47" w:rsidP="007D1909">
            <w:pPr>
              <w:spacing w:after="0"/>
              <w:rPr>
                <w:rFonts w:ascii="Arial" w:eastAsia="Times New Roman" w:hAnsi="Arial" w:cs="Arial"/>
                <w:color w:val="0F225E" w:themeColor="accent6" w:themeShade="80"/>
                <w:sz w:val="24"/>
                <w:szCs w:val="24"/>
                <w:lang w:eastAsia="ru-RU"/>
              </w:rPr>
            </w:pPr>
            <w:r w:rsidRPr="00376DF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Договор, 2021</w:t>
            </w:r>
          </w:p>
        </w:tc>
      </w:tr>
      <w:tr w:rsidR="00376DFB" w:rsidRPr="007D1909" w:rsidTr="00376DFB"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DFB" w:rsidRPr="00376DFB" w:rsidRDefault="00376DFB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Отдел МВД России по Красногвардейскому району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DFB" w:rsidRPr="00376DFB" w:rsidRDefault="00376DFB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4D4532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Активное сотрудничество, взаимопонимание в организации учебно-воспитательного процесса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DFB" w:rsidRPr="00376DFB" w:rsidRDefault="00376DFB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План совместных мероприятий МКОУ СОШ № 10 и Отдела МВД </w:t>
            </w: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оссии по Красногвардейскому району по предупреждению преступлений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правонарушений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учащихся на 2021-2022 учебный год</w:t>
            </w:r>
          </w:p>
        </w:tc>
      </w:tr>
    </w:tbl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Раздел VI. Формирование позитивного имиджа образовательного учреждения в местном сообществе.</w:t>
      </w:r>
    </w:p>
    <w:p w:rsidR="007D1909" w:rsidRPr="007D1909" w:rsidRDefault="007D1909" w:rsidP="007D1909">
      <w:pPr>
        <w:shd w:val="clear" w:color="auto" w:fill="D8E2E7"/>
        <w:spacing w:after="0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tbl>
      <w:tblPr>
        <w:tblW w:w="9913" w:type="dxa"/>
        <w:shd w:val="clear" w:color="auto" w:fill="D8E2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7"/>
        <w:gridCol w:w="3948"/>
        <w:gridCol w:w="4678"/>
      </w:tblGrid>
      <w:tr w:rsidR="00C25F31" w:rsidRPr="00C25F31" w:rsidTr="00716F1D">
        <w:tc>
          <w:tcPr>
            <w:tcW w:w="52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 </w:t>
            </w:r>
          </w:p>
          <w:p w:rsidR="007D1909" w:rsidRPr="00C25F31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Организация и проведение на базе ОО общественно-значимых мероприятий, направленных на формирование позитивного имиджа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Подтверждающие документы</w:t>
            </w:r>
          </w:p>
        </w:tc>
      </w:tr>
      <w:tr w:rsidR="00C25F31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0B6296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0B6296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Организация праздничного мероприятия, посвященного 50-летнему юбилею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7D1909" w:rsidP="002A6C47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 за создание праздничной атмосферы, теплый радушный прием. </w:t>
            </w:r>
          </w:p>
        </w:tc>
      </w:tr>
      <w:tr w:rsidR="00C25F31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C25F31" w:rsidRDefault="000B6296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2011-2021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C25F31" w:rsidRDefault="000B6296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Организация волейбольного турнира, посвященного герою Советского союза Кузьминову М.Я.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C25F31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 за создание праздничной атмосферы, теплый радушный прием. </w:t>
            </w:r>
          </w:p>
        </w:tc>
      </w:tr>
      <w:tr w:rsidR="00C25F31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C25F31" w:rsidRDefault="000B6296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C25F31" w:rsidRDefault="000B6296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Организация к Дню независимости «Хоровода Единства»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Публикации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инстаграм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: </w:t>
            </w:r>
            <w:hyperlink r:id="rId24" w:history="1">
              <w:r w:rsidRPr="00716F1D">
                <w:rPr>
                  <w:rStyle w:val="affffff1"/>
                  <w:rFonts w:ascii="Times New Roman" w:eastAsia="Times New Roman" w:hAnsi="Times New Roman" w:cs="Times New Roman"/>
                  <w:color w:val="023160" w:themeColor="hyperlink" w:themeShade="80"/>
                  <w:sz w:val="24"/>
                  <w:szCs w:val="24"/>
                  <w:lang w:eastAsia="ru-RU"/>
                </w:rPr>
                <w:t>https://instagram.com/kalugina797?</w:t>
              </w:r>
              <w:r w:rsidRPr="00716F1D">
                <w:rPr>
                  <w:rStyle w:val="affffff1"/>
                  <w:rFonts w:ascii="Times New Roman" w:eastAsia="Times New Roman" w:hAnsi="Times New Roman" w:cs="Times New Roman"/>
                  <w:color w:val="023160" w:themeColor="hyperlink" w:themeShade="80"/>
                  <w:sz w:val="24"/>
                  <w:szCs w:val="24"/>
                  <w:lang w:eastAsia="ru-RU"/>
                </w:rPr>
                <w:t>utm_medium=copy_link</w:t>
              </w:r>
            </w:hyperlink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D1909" w:rsidRPr="00C25F31" w:rsidRDefault="007D1909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</w:tr>
      <w:tr w:rsidR="00716F1D" w:rsidRPr="00C25F31" w:rsidTr="00716F1D">
        <w:trPr>
          <w:trHeight w:val="868"/>
        </w:trPr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Пеший поход к могиле Неизвестного солдата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Default="00716F1D" w:rsidP="00716F1D">
            <w:r w:rsidRPr="00C96666">
              <w:t xml:space="preserve">Публикации в </w:t>
            </w:r>
            <w:proofErr w:type="spellStart"/>
            <w:r w:rsidRPr="00C96666">
              <w:t>инстаграм</w:t>
            </w:r>
            <w:proofErr w:type="spellEnd"/>
            <w:r w:rsidRPr="00C96666">
              <w:t xml:space="preserve">: </w:t>
            </w:r>
            <w:hyperlink r:id="rId25" w:history="1">
              <w:r w:rsidRPr="000D5AB1">
                <w:rPr>
                  <w:rStyle w:val="affffff1"/>
                </w:rPr>
                <w:t>https://instagram.com/kalugina797?utm_medium=copy_link</w:t>
              </w:r>
            </w:hyperlink>
          </w:p>
        </w:tc>
      </w:tr>
      <w:tr w:rsidR="00716F1D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Default="00716F1D" w:rsidP="00716F1D">
            <w:r w:rsidRPr="00C96666">
              <w:t xml:space="preserve">Публикации в </w:t>
            </w:r>
            <w:proofErr w:type="spellStart"/>
            <w:r w:rsidRPr="00C96666">
              <w:t>инстаграм</w:t>
            </w:r>
            <w:proofErr w:type="spellEnd"/>
            <w:r w:rsidRPr="00C96666">
              <w:t xml:space="preserve">: </w:t>
            </w:r>
            <w:hyperlink r:id="rId26" w:history="1">
              <w:r w:rsidRPr="000D5AB1">
                <w:rPr>
                  <w:rStyle w:val="affffff1"/>
                </w:rPr>
                <w:t>https://instagram.com/kalugina797?utm_medium=copy_link</w:t>
              </w:r>
            </w:hyperlink>
          </w:p>
        </w:tc>
      </w:tr>
      <w:tr w:rsidR="00716F1D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Свеча Памяти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Default="00716F1D" w:rsidP="00716F1D">
            <w:r w:rsidRPr="00C96666">
              <w:t xml:space="preserve">Публикации в </w:t>
            </w:r>
            <w:proofErr w:type="spellStart"/>
            <w:r w:rsidRPr="00C96666">
              <w:t>инстаграм</w:t>
            </w:r>
            <w:proofErr w:type="spellEnd"/>
            <w:r w:rsidRPr="00C96666">
              <w:t xml:space="preserve">: </w:t>
            </w:r>
            <w:hyperlink r:id="rId27" w:history="1">
              <w:r w:rsidRPr="000D5AB1">
                <w:rPr>
                  <w:rStyle w:val="affffff1"/>
                </w:rPr>
                <w:t>https://instagram.com/kalugina797?utm_medium=copy_link</w:t>
              </w:r>
            </w:hyperlink>
          </w:p>
        </w:tc>
      </w:tr>
      <w:tr w:rsidR="00716F1D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Солдатский конверт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Default="00716F1D" w:rsidP="00716F1D">
            <w:r w:rsidRPr="00C96666">
              <w:t xml:space="preserve">Публикации в </w:t>
            </w:r>
            <w:proofErr w:type="spellStart"/>
            <w:r w:rsidRPr="00C96666">
              <w:t>инстаграм</w:t>
            </w:r>
            <w:proofErr w:type="spellEnd"/>
            <w:r w:rsidRPr="00C96666">
              <w:t xml:space="preserve">: </w:t>
            </w:r>
            <w:hyperlink r:id="rId28" w:history="1">
              <w:r w:rsidRPr="000D5AB1">
                <w:rPr>
                  <w:rStyle w:val="affffff1"/>
                </w:rPr>
                <w:t>https://instagram.com/kalugina797?utm_medium=copy_link</w:t>
              </w:r>
            </w:hyperlink>
          </w:p>
        </w:tc>
      </w:tr>
      <w:tr w:rsidR="00716F1D" w:rsidRPr="00C25F31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C25F31" w:rsidRDefault="00716F1D" w:rsidP="00716F1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Бессмертный полк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Default="00716F1D" w:rsidP="00716F1D">
            <w:r w:rsidRPr="00C96666">
              <w:t xml:space="preserve">Публикации в </w:t>
            </w:r>
            <w:proofErr w:type="spellStart"/>
            <w:r w:rsidRPr="00C96666">
              <w:t>инстаграм</w:t>
            </w:r>
            <w:proofErr w:type="spellEnd"/>
            <w:r w:rsidRPr="00C96666">
              <w:t xml:space="preserve">: </w:t>
            </w:r>
            <w:hyperlink r:id="rId29" w:history="1">
              <w:r w:rsidRPr="000D5AB1">
                <w:rPr>
                  <w:rStyle w:val="affffff1"/>
                </w:rPr>
                <w:t>https://instagram.com/kalugina797?utm_medium=copy_link</w:t>
              </w:r>
            </w:hyperlink>
          </w:p>
          <w:p w:rsidR="00716F1D" w:rsidRDefault="00716F1D" w:rsidP="00716F1D"/>
        </w:tc>
      </w:tr>
      <w:tr w:rsidR="00C25F31" w:rsidRPr="00716F1D" w:rsidTr="00716F1D">
        <w:tc>
          <w:tcPr>
            <w:tcW w:w="12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16.01.20</w:t>
            </w: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7D1909" w:rsidRPr="00716F1D" w:rsidRDefault="007D1909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Районный семинар учителей иностранных языков</w:t>
            </w: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«Система работы школы с обучающимися, имеющими низкую и высокую мотивацию к обучению»</w:t>
            </w:r>
          </w:p>
          <w:p w:rsidR="007D1909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16F1D" w:rsidRDefault="00716F1D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Приказ ОО АКМО</w:t>
            </w:r>
          </w:p>
        </w:tc>
      </w:tr>
      <w:tr w:rsidR="00914A9A" w:rsidRPr="00716F1D" w:rsidTr="00716F1D">
        <w:tc>
          <w:tcPr>
            <w:tcW w:w="12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02.12.21</w:t>
            </w: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года  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Районный семинар учителей начальных классов общеобразовательных учреждений 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Красногвардейского муниципального округа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i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i/>
                <w:color w:val="0F225E" w:themeColor="accent6" w:themeShade="80"/>
                <w:sz w:val="24"/>
                <w:szCs w:val="24"/>
                <w:lang w:eastAsia="ru-RU"/>
              </w:rPr>
              <w:t>«Формирование и развитие функциональной грамотности обучающихся начальной школы, как важнейшее условие повышение качества образования»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Default="00914A9A" w:rsidP="00914A9A">
            <w:r w:rsidRPr="005E3E0C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Приказ ОО АКМО</w:t>
            </w:r>
          </w:p>
        </w:tc>
      </w:tr>
      <w:tr w:rsidR="00914A9A" w:rsidRPr="00716F1D" w:rsidTr="00716F1D">
        <w:tc>
          <w:tcPr>
            <w:tcW w:w="12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декабрь 2021 года  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Научно-</w:t>
            </w:r>
            <w:proofErr w:type="gramStart"/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практический  семинар</w:t>
            </w:r>
            <w:proofErr w:type="gramEnd"/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по истории и обществознанию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i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i/>
                <w:color w:val="0F225E" w:themeColor="accent6" w:themeShade="80"/>
                <w:sz w:val="24"/>
                <w:szCs w:val="24"/>
                <w:lang w:eastAsia="ru-RU"/>
              </w:rPr>
              <w:t xml:space="preserve"> «Проблемы повышения качества исторического образования и пути их решения»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Default="00914A9A" w:rsidP="00914A9A">
            <w:r w:rsidRPr="005E3E0C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Приказ ОО АКМО</w:t>
            </w:r>
          </w:p>
        </w:tc>
      </w:tr>
      <w:tr w:rsidR="00716F1D" w:rsidRPr="00716F1D" w:rsidTr="00914A9A">
        <w:tc>
          <w:tcPr>
            <w:tcW w:w="12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Апрель 2022 года  </w:t>
            </w:r>
          </w:p>
          <w:p w:rsidR="00716F1D" w:rsidRPr="00716F1D" w:rsidRDefault="00716F1D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Районный семинар учителей математики общеобразовательных учреждений </w:t>
            </w: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Красногвардейского муниципального округа </w:t>
            </w:r>
          </w:p>
          <w:p w:rsidR="00716F1D" w:rsidRPr="00716F1D" w:rsidRDefault="00716F1D" w:rsidP="00716F1D">
            <w:pPr>
              <w:spacing w:after="0"/>
              <w:rPr>
                <w:rFonts w:ascii="Times New Roman" w:eastAsia="Times New Roman" w:hAnsi="Times New Roman" w:cs="Times New Roman"/>
                <w:i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i/>
                <w:color w:val="0F225E" w:themeColor="accent6" w:themeShade="80"/>
                <w:sz w:val="24"/>
                <w:szCs w:val="24"/>
                <w:lang w:eastAsia="ru-RU"/>
              </w:rPr>
              <w:t>«Формирование и оценка функциональной грамотности обучающихся»</w:t>
            </w:r>
          </w:p>
          <w:p w:rsidR="00716F1D" w:rsidRPr="00716F1D" w:rsidRDefault="00716F1D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1D" w:rsidRPr="00716F1D" w:rsidRDefault="00914A9A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716F1D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Приказ ОО АКМО</w:t>
            </w:r>
          </w:p>
        </w:tc>
      </w:tr>
      <w:tr w:rsidR="00914A9A" w:rsidRPr="00716F1D" w:rsidTr="00716F1D">
        <w:tc>
          <w:tcPr>
            <w:tcW w:w="12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27 октября 2020 года</w:t>
            </w:r>
          </w:p>
        </w:tc>
        <w:tc>
          <w:tcPr>
            <w:tcW w:w="3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716F1D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Онлайн-мероприятие «Педагогический десант»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Письмо СКИРО ПК и ПРО от 06.10.2020 № 1344/07-48 «О проведение мероприятия «Педагогический десант»»</w:t>
            </w:r>
          </w:p>
        </w:tc>
      </w:tr>
    </w:tbl>
    <w:p w:rsidR="007D1909" w:rsidRPr="00716F1D" w:rsidRDefault="007D1909" w:rsidP="007D1909">
      <w:pPr>
        <w:shd w:val="clear" w:color="auto" w:fill="D8E2E7"/>
        <w:spacing w:after="0"/>
        <w:rPr>
          <w:rFonts w:ascii="Times New Roman" w:eastAsia="Times New Roman" w:hAnsi="Times New Roman" w:cs="Times New Roman"/>
          <w:color w:val="0F225E" w:themeColor="accent6" w:themeShade="80"/>
          <w:sz w:val="24"/>
          <w:szCs w:val="24"/>
          <w:lang w:eastAsia="ru-RU"/>
        </w:rPr>
      </w:pPr>
      <w:r w:rsidRPr="00716F1D">
        <w:rPr>
          <w:rFonts w:ascii="Times New Roman" w:eastAsia="Times New Roman" w:hAnsi="Times New Roman" w:cs="Times New Roman"/>
          <w:color w:val="0F225E" w:themeColor="accent6" w:themeShade="80"/>
          <w:sz w:val="24"/>
          <w:szCs w:val="24"/>
          <w:lang w:eastAsia="ru-RU"/>
        </w:rPr>
        <w:t> 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Раздел VII. Общественная деятельность. Сетевые сообщества.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</w:p>
    <w:tbl>
      <w:tblPr>
        <w:tblW w:w="9913" w:type="dxa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3"/>
      </w:tblGrid>
      <w:tr w:rsidR="007D1909" w:rsidRPr="007D1909" w:rsidTr="002A6C47">
        <w:tc>
          <w:tcPr>
            <w:tcW w:w="9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2A6C47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Общественные организации, объединения, членом которых является руководитель, основные направления деятельности.</w:t>
            </w:r>
          </w:p>
        </w:tc>
      </w:tr>
      <w:tr w:rsidR="007D1909" w:rsidRPr="007D1909" w:rsidTr="002A6C47">
        <w:tc>
          <w:tcPr>
            <w:tcW w:w="9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2A6C47" w:rsidRDefault="007D1909" w:rsidP="002A6C47">
            <w:pPr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1.</w:t>
            </w:r>
            <w:r w:rsid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   </w:t>
            </w:r>
            <w:r w:rsidR="002A6C47"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Являюсь членом «Добровольцы РФ»</w:t>
            </w:r>
          </w:p>
        </w:tc>
      </w:tr>
      <w:tr w:rsidR="007D1909" w:rsidRPr="007D1909" w:rsidTr="002A6C47">
        <w:tc>
          <w:tcPr>
            <w:tcW w:w="9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2A6C47" w:rsidRDefault="007D1909" w:rsidP="007D1909">
            <w:pPr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2.</w:t>
            </w:r>
            <w:r w:rsid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   </w:t>
            </w: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Местная Религиозная Организация Православного Прихода Храма в Честь Иконы</w:t>
            </w:r>
            <w:r w:rsidR="002A6C47"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 Божией Матери «Покров Пресвятой Богородицы» с. Покровское</w:t>
            </w: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 xml:space="preserve">: активно участвую в организации общественно-значимых </w:t>
            </w:r>
            <w:r w:rsidR="002A6C47"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мероприятий.</w:t>
            </w:r>
          </w:p>
        </w:tc>
      </w:tr>
      <w:tr w:rsidR="007D1909" w:rsidRPr="007D1909" w:rsidTr="002A6C47">
        <w:tc>
          <w:tcPr>
            <w:tcW w:w="9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2A6C47" w:rsidRDefault="007D1909" w:rsidP="007D1909">
            <w:pPr>
              <w:spacing w:after="0"/>
              <w:ind w:hanging="360"/>
              <w:jc w:val="both"/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</w:pP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3.</w:t>
            </w:r>
            <w:r w:rsid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   </w:t>
            </w:r>
            <w:r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Член Всероссийской политической п</w:t>
            </w:r>
            <w:r w:rsidR="002A6C47" w:rsidRPr="002A6C47">
              <w:rPr>
                <w:rFonts w:ascii="Times New Roman" w:eastAsia="Times New Roman" w:hAnsi="Times New Roman" w:cs="Times New Roman"/>
                <w:color w:val="1E3B53" w:themeColor="accent5" w:themeShade="80"/>
                <w:sz w:val="24"/>
                <w:szCs w:val="24"/>
                <w:lang w:eastAsia="ru-RU"/>
              </w:rPr>
              <w:t>артии «Единая Россия».</w:t>
            </w:r>
          </w:p>
        </w:tc>
      </w:tr>
    </w:tbl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Раздел VIII.  Инновационная и экспериментальная деятельность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4"/>
        <w:gridCol w:w="3067"/>
        <w:gridCol w:w="3381"/>
      </w:tblGrid>
      <w:tr w:rsidR="007D1909" w:rsidRPr="007D1909" w:rsidTr="00914A9A">
        <w:tc>
          <w:tcPr>
            <w:tcW w:w="3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Направление, тематика</w:t>
            </w:r>
          </w:p>
        </w:tc>
        <w:tc>
          <w:tcPr>
            <w:tcW w:w="3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представления</w:t>
            </w:r>
          </w:p>
        </w:tc>
        <w:tc>
          <w:tcPr>
            <w:tcW w:w="3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Подтверждающие документы</w:t>
            </w:r>
          </w:p>
        </w:tc>
      </w:tr>
      <w:tr w:rsidR="007D1909" w:rsidRPr="007D1909" w:rsidTr="00914A9A">
        <w:tc>
          <w:tcPr>
            <w:tcW w:w="3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296" w:rsidRPr="00914A9A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22-24 октября 2013 года, </w:t>
            </w:r>
            <w:r w:rsidR="00914A9A"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Международная научно-практическая конференция </w:t>
            </w:r>
            <w:r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«Инновационные подходы к формированию </w:t>
            </w:r>
            <w:proofErr w:type="spellStart"/>
            <w:r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пространства в общеобразовательных учреждениях: региональные модели, опыт работы», МО СК Ставропольский краевой институт развития образования, повышения квалификации и переподготовки работников образования (Федеральная </w:t>
            </w:r>
            <w:proofErr w:type="spellStart"/>
            <w:r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стажировочная</w:t>
            </w:r>
            <w:proofErr w:type="spellEnd"/>
            <w:r w:rsidRPr="00914A9A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площадка ФЦПРО).</w:t>
            </w:r>
          </w:p>
          <w:p w:rsidR="007D1909" w:rsidRPr="00914A9A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914A9A" w:rsidRDefault="003C48AB" w:rsidP="000B6296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Практический семинар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914A9A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14A9A">
              <w:rPr>
                <w:rFonts w:ascii="Times New Roman" w:eastAsia="Times New Roman" w:hAnsi="Times New Roman" w:cs="Times New Roman"/>
                <w:b/>
                <w:bCs/>
                <w:color w:val="0F225E" w:themeColor="accent6" w:themeShade="8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7D1909" w:rsidRPr="007D1909" w:rsidTr="00914A9A">
        <w:tc>
          <w:tcPr>
            <w:tcW w:w="3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914A9A" w:rsidP="007D19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Реализация</w:t>
            </w:r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проекта по оказанию адресной методической поддержки школ, имеющих низкие результаты обучения, в рамках федерального проекта «Современная школа»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14A9A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Семинар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914A9A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Приказ ГБОУ ДПО «Ставропольский краевой институт развития образования, повышения квалификации и переподготовки работников </w:t>
            </w:r>
            <w:proofErr w:type="gramStart"/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образования»  от</w:t>
            </w:r>
            <w:proofErr w:type="gramEnd"/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13 октября № 236 о/д «О реализации проекта по оказанию адресной методической поддержки </w:t>
            </w:r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школ, имеющих низкие результаты обучения, в рамках федерального проекта «Современная школа»</w:t>
            </w:r>
          </w:p>
        </w:tc>
      </w:tr>
      <w:tr w:rsidR="00914A9A" w:rsidRPr="007D1909" w:rsidTr="00914A9A">
        <w:tc>
          <w:tcPr>
            <w:tcW w:w="3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 xml:space="preserve">30 сентября 2020 года </w:t>
            </w:r>
          </w:p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Онлайн-мероприятие «Педагогический десант»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3C48AB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Онлайн-мероприятие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716F1D" w:rsidRDefault="00914A9A" w:rsidP="00914A9A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Письмо СКИРО ПК и ПРО от 29.09.2020 № 1287/07-48 «О проведение мероприятия «Педагогический десант»»</w:t>
            </w:r>
          </w:p>
        </w:tc>
      </w:tr>
      <w:tr w:rsidR="007D1909" w:rsidRPr="007D1909" w:rsidTr="00914A9A">
        <w:tc>
          <w:tcPr>
            <w:tcW w:w="3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9A" w:rsidRPr="003C48AB" w:rsidRDefault="00914A9A" w:rsidP="007D1909">
            <w:pPr>
              <w:spacing w:after="0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02 ноября 2020 года. </w:t>
            </w:r>
            <w:proofErr w:type="spellStart"/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Вебинар</w:t>
            </w:r>
            <w:proofErr w:type="spellEnd"/>
            <w:r w:rsidRPr="00914A9A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(проект)</w:t>
            </w:r>
            <w:r w:rsid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Тема «Эффективность управления образовательной организацией как фактор устойчивого улучшения </w:t>
            </w:r>
            <w:proofErr w:type="gramStart"/>
            <w:r w:rsid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образовательных результатов</w:t>
            </w:r>
            <w:proofErr w:type="gramEnd"/>
            <w:r w:rsid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 xml:space="preserve"> обучающихся»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3C48AB" w:rsidRDefault="003C48AB" w:rsidP="003C48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вебинар</w:t>
            </w:r>
            <w:proofErr w:type="spellEnd"/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3C48AB" w:rsidRDefault="003C48AB" w:rsidP="003C48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Приглашение</w:t>
            </w:r>
          </w:p>
        </w:tc>
      </w:tr>
      <w:tr w:rsidR="007D1909" w:rsidRPr="007D1909" w:rsidTr="00914A9A">
        <w:tc>
          <w:tcPr>
            <w:tcW w:w="3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7D1909" w:rsidP="007D19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7D1909" w:rsidP="007D190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7D1909" w:rsidP="007D190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1909" w:rsidRPr="007D1909" w:rsidTr="00914A9A">
        <w:tc>
          <w:tcPr>
            <w:tcW w:w="3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7D1909" w:rsidP="007D1909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7D1909" w:rsidP="007D190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909" w:rsidRPr="007D1909" w:rsidRDefault="007D1909" w:rsidP="007D190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Раздел IХ. Общественное признание профессиональных достижений руководителя.</w:t>
      </w:r>
    </w:p>
    <w:p w:rsidR="007D1909" w:rsidRPr="007D1909" w:rsidRDefault="007D1909" w:rsidP="007D1909">
      <w:pPr>
        <w:shd w:val="clear" w:color="auto" w:fill="D8E2E7"/>
        <w:spacing w:after="0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7D1909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D8E2E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6"/>
        <w:gridCol w:w="5237"/>
        <w:gridCol w:w="3549"/>
      </w:tblGrid>
      <w:tr w:rsidR="007D1909" w:rsidRPr="007D1909" w:rsidTr="000B6296"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5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Профессиональные достижения</w:t>
            </w:r>
          </w:p>
        </w:tc>
        <w:tc>
          <w:tcPr>
            <w:tcW w:w="3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Подтверждающие документы</w:t>
            </w:r>
          </w:p>
        </w:tc>
      </w:tr>
      <w:tr w:rsidR="007D1909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C25F31" w:rsidRDefault="007D1909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Почетные грамоты, благодарственные письма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1909" w:rsidRPr="007D1909" w:rsidRDefault="007D1909" w:rsidP="007D1909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19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2010 г., МО СК, 1-е место в краевом этапе «Спорт против наркотиков».</w:t>
            </w:r>
          </w:p>
          <w:p w:rsidR="000B6296" w:rsidRPr="00C25F31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pStyle w:val="a1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>2010 г., МОУ СОШ № 10 за победу в краевом этапе «Спорт против наркотиков».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C25F31">
            <w:pPr>
              <w:pStyle w:val="a1"/>
              <w:numPr>
                <w:ilvl w:val="0"/>
                <w:numId w:val="19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>29 августа 2014 года, Министерство образования Республики Беларусь Государственное учреждение образования «Республиканский институт высшей школы» повышала квалификацию по теме «Инновационные формы организации учебной и воспитательной работы в школе и дошкольном учреждении: интерактивная парадигма», 72 часа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2014 г. ГБОУ ДОД «</w:t>
            </w:r>
            <w:proofErr w:type="gram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Краевой  центр</w:t>
            </w:r>
            <w:proofErr w:type="gram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экологии, туризма и краеведения», диплом , 1- место в краевом этапе 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val="en-US" w:eastAsia="ru-RU"/>
              </w:rPr>
              <w:t>XIV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Всероссийской акции «Я- гражданин России».</w:t>
            </w:r>
          </w:p>
          <w:p w:rsidR="000B6296" w:rsidRPr="00C25F31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2014 г. МКОУ СОШ № 10 «За организацию и проведение социально-значимого проекта «Цветущая школа».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 xml:space="preserve">2014 г., благодарность 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врио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Губернатора СК В.В. Владимирова за содействие в проведении краевой акции «Знамя Победы» и вклад в развитие патриотического воспитания в Ставропольском крае.</w:t>
            </w:r>
          </w:p>
          <w:p w:rsidR="000B6296" w:rsidRPr="00C25F31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2014 г. МКОУ СОШ № 10 «За значительные успехи в подготовке учащихся 9 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кл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. к ГИА по русскому языку».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C25F31">
            <w:pPr>
              <w:pStyle w:val="a1"/>
              <w:numPr>
                <w:ilvl w:val="0"/>
                <w:numId w:val="18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 xml:space="preserve">2012 г.  Центр поддержки талантливой молодежи, благодарность за организацию и проведение 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val="en-US" w:eastAsia="ru-RU"/>
              </w:rPr>
              <w:t>II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 xml:space="preserve"> Всероссийских олимпиад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2012 г.  Центр поддержки талантливой молодежи, благодарность за подготовку призера Всероссийской олимпиады.</w:t>
            </w:r>
          </w:p>
          <w:p w:rsidR="000B6296" w:rsidRPr="00C25F31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2011 г., МО </w:t>
            </w:r>
            <w:proofErr w:type="gram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СК ,</w:t>
            </w:r>
            <w:proofErr w:type="gram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диплом 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val="en-US" w:eastAsia="ru-RU"/>
              </w:rPr>
              <w:t>II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степени краевого этапа 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val="en-US" w:eastAsia="ru-RU"/>
              </w:rPr>
              <w:t>XI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Всероссийской акции «Я- гражданин России» в качестве консультанта команды учащихся МОУ СОШ № 10.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Диплом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2011 г., МОУ СОШ № 10, за подготовку призеров краевого этапа XI Всероссийской акции «Я- гражданин России».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Диплом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2011 г., Детская общественная организация «Планета детства» АКМР СК, за активную и творческую </w:t>
            </w:r>
            <w:proofErr w:type="gram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работу ,</w:t>
            </w:r>
            <w:proofErr w:type="gram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за вклад в развитие детского движения Красногвардейского района.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2012 г.; ГБОУ ВПО «Ставропольский государственный педагогический институт»; участник 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val="en-US" w:eastAsia="ru-RU"/>
              </w:rPr>
              <w:t>IX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Международной конференции «Антропологические основы образования, воспитания и развития детей и юношества в условиях системной модернизации образования»;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2013 г.; СКИРО и ПРО, участник Международной научно-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правтической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конференции «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Иннованионные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подходы к формированию 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пространства в общеобразовательных учреждениях: региональные модели, опыт работы»;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lastRenderedPageBreak/>
              <w:t>2015 г.; администрация Красногвардейского муниципального района СК, Почет</w:t>
            </w:r>
            <w:r w:rsidR="003C48AB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н</w:t>
            </w: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ая грамота, 2-е место по 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дартсу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2020 год, Благодарственное письмо, руководитель отдела культуры администрации Красногвардейского муниципального района;</w:t>
            </w:r>
          </w:p>
          <w:p w:rsidR="000B6296" w:rsidRPr="00C25F31" w:rsidRDefault="000B6296" w:rsidP="000B629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2020 год; Благодарственное письмо ФГБУ «</w:t>
            </w:r>
            <w:proofErr w:type="spell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Фееральный</w:t>
            </w:r>
            <w:proofErr w:type="spell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институт оценки качества образования» за </w:t>
            </w:r>
            <w:proofErr w:type="gramStart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участие  в</w:t>
            </w:r>
            <w:proofErr w:type="gramEnd"/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 xml:space="preserve"> семинаре ФИОКО «Эффективность управления образовательной организацией как фактор устойчивого улучшения образовательных результатов обучающихся»;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0B6296" w:rsidP="000B6296">
            <w:pPr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  <w:t>2010 г., администрация Красногвардейского муниципального района СК, за подготовку молодежной команды, участвующей в фестивале КВН среди команд Красногвардейского района.</w:t>
            </w:r>
          </w:p>
          <w:p w:rsidR="000B6296" w:rsidRPr="00C25F31" w:rsidRDefault="000B6296" w:rsidP="007D190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C25F31" w:rsidP="00C25F31">
            <w:pPr>
              <w:pStyle w:val="a1"/>
              <w:numPr>
                <w:ilvl w:val="0"/>
                <w:numId w:val="18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>2019 г., Почетная грамота думы Ставропольского края «За заслуги в развитии социальной сферы, многолетний добросовестный труд и в связи с празднованием Дня учителя»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C25F31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 w:rsidRPr="003C48AB"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 Думы Ставропольского края</w:t>
            </w:r>
          </w:p>
        </w:tc>
      </w:tr>
      <w:tr w:rsidR="000B6296" w:rsidRPr="007D1909" w:rsidTr="000B6296">
        <w:tc>
          <w:tcPr>
            <w:tcW w:w="640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C25F31" w:rsidRDefault="00C25F31" w:rsidP="00C25F31">
            <w:pPr>
              <w:pStyle w:val="a1"/>
              <w:numPr>
                <w:ilvl w:val="0"/>
                <w:numId w:val="18"/>
              </w:num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>2020 г., Почетная грамота «Женщина года» ив номинации «Женщина руководитель».</w:t>
            </w:r>
          </w:p>
          <w:p w:rsidR="00C25F31" w:rsidRPr="00C25F31" w:rsidRDefault="00C25F31" w:rsidP="00C25F31">
            <w:pPr>
              <w:pStyle w:val="a1"/>
              <w:numPr>
                <w:ilvl w:val="0"/>
                <w:numId w:val="0"/>
              </w:numPr>
              <w:spacing w:after="0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5F31">
              <w:rPr>
                <w:rFonts w:ascii="Times New Roman" w:eastAsia="Times New Roman" w:hAnsi="Times New Roman" w:cs="Times New Roman"/>
                <w:bCs/>
                <w:color w:val="0F225E" w:themeColor="accent6" w:themeShade="80"/>
                <w:sz w:val="24"/>
                <w:lang w:eastAsia="ru-RU"/>
              </w:rPr>
              <w:t>Красногвардейское местное отделение Ставропольского регионального отделения «Союз женщин России»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8E2E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296" w:rsidRPr="003C48AB" w:rsidRDefault="003C48AB" w:rsidP="007D190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225E" w:themeColor="accent6" w:themeShade="80"/>
                <w:sz w:val="24"/>
                <w:szCs w:val="24"/>
                <w:lang w:eastAsia="ru-RU"/>
              </w:rPr>
              <w:t>Почетная грамота</w:t>
            </w:r>
          </w:p>
        </w:tc>
      </w:tr>
    </w:tbl>
    <w:p w:rsidR="00AD531B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28"/>
          <w:szCs w:val="28"/>
        </w:rPr>
      </w:pPr>
    </w:p>
    <w:p w:rsidR="00AD531B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28"/>
          <w:szCs w:val="28"/>
        </w:rPr>
      </w:pPr>
    </w:p>
    <w:p w:rsidR="00AD531B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28"/>
          <w:szCs w:val="28"/>
        </w:rPr>
      </w:pPr>
    </w:p>
    <w:p w:rsid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AD531B" w:rsidRPr="00AD531B" w:rsidRDefault="00AD531B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</w:p>
    <w:p w:rsidR="00267214" w:rsidRPr="00AD531B" w:rsidRDefault="00267214" w:rsidP="00267214">
      <w:pPr>
        <w:rPr>
          <w:rFonts w:ascii="Times New Roman" w:hAnsi="Times New Roman" w:cs="Times New Roman"/>
          <w:color w:val="0F225E" w:themeColor="accent6" w:themeShade="80"/>
          <w:sz w:val="36"/>
          <w:szCs w:val="36"/>
        </w:rPr>
      </w:pPr>
      <w:r w:rsidRPr="00AD531B">
        <w:rPr>
          <w:rFonts w:ascii="Times New Roman" w:hAnsi="Times New Roman" w:cs="Times New Roman"/>
          <w:b/>
          <w:bCs/>
          <w:color w:val="0F225E" w:themeColor="accent6" w:themeShade="80"/>
          <w:sz w:val="36"/>
          <w:szCs w:val="36"/>
        </w:rPr>
        <w:t> </w:t>
      </w:r>
    </w:p>
    <w:p w:rsidR="00267214" w:rsidRPr="00376DFB" w:rsidRDefault="00376DFB" w:rsidP="00376DFB">
      <w:pPr>
        <w:pStyle w:val="af"/>
        <w:rPr>
          <w:sz w:val="96"/>
          <w:szCs w:val="96"/>
        </w:rPr>
      </w:pPr>
      <w:r w:rsidRPr="00376DFB">
        <w:rPr>
          <w:sz w:val="96"/>
          <w:szCs w:val="96"/>
        </w:rPr>
        <w:lastRenderedPageBreak/>
        <w:t>ПРИЛОЖЕНИЕ</w:t>
      </w:r>
      <w:bookmarkStart w:id="0" w:name="_GoBack"/>
      <w:bookmarkEnd w:id="0"/>
    </w:p>
    <w:sectPr w:rsidR="00267214" w:rsidRPr="00376DFB" w:rsidSect="006F3EDF">
      <w:headerReference w:type="default" r:id="rId3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C74" w:rsidRDefault="00AE3C74" w:rsidP="00590471">
      <w:r>
        <w:separator/>
      </w:r>
    </w:p>
  </w:endnote>
  <w:endnote w:type="continuationSeparator" w:id="0">
    <w:p w:rsidR="00AE3C74" w:rsidRDefault="00AE3C7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C74" w:rsidRDefault="00AE3C74" w:rsidP="00590471">
      <w:r>
        <w:separator/>
      </w:r>
    </w:p>
  </w:footnote>
  <w:footnote w:type="continuationSeparator" w:id="0">
    <w:p w:rsidR="00AE3C74" w:rsidRDefault="00AE3C7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909" w:rsidRPr="005F36F1" w:rsidRDefault="007D1909" w:rsidP="00060042">
    <w:pPr>
      <w:pStyle w:val="a7"/>
    </w:pPr>
    <w:r w:rsidRPr="005F36F1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па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Полилиния: Фигура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9AED16" id="Группа 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uB+W4Fw9pdXTlaNkoYkNCfsZb8s/qZLEaYgi5nrWDUc92Vm9Di0YWZvRhKbhhbgECj&#10;WJOtHyVQoLQgyMzycxOZ39UOaAXpwmGjKLlhFMbhl5ixJZVsBGtNfmgpvepoIBCDG2NJJYSc6HUg&#10;VmRLT7FGbtMYS0ogEI0AwBhLFAXG2+KmsRiBuj+lw19afYprR67SDK0YAWtMiRlbw+arKWvFCFij&#10;p4ix1rCphDSRkpKg8rFxXZW1IpLlTqTK+AgtJ2Vdu/h1w1B7cDEV360FpQtFwEYaujQMa/yv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YdSiWxPCHwNFAkmhzLDqUiGphIVI5lNzmWHUpFNDCRqBzLbnIsu3IsIbB6QTmW3eRYdiiV&#10;3AYmx7IrxxICrwqKRJNj2ZVjCYGngSLR5Fh25VhC4GmgSDQ5ll05lhBYGijHspscy64cSwg8DRSJ&#10;JseyK8cSAk8DRaLJsezKsYTA00CRaHIsu3IsIfA0UCSaHMuuHEsIHA0eyrGEwMtAOJaHybE8lGMJ&#10;gaeBzM4Pk2N5KMcSAk8DmZ0fJsfyUI4lBJ4Gsk58mBzLQzmWEHgayDrx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W/v0u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P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grdbcGrgDBZzRaXJh5DfFD&#10;8puXYobCJ6Qe/Q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Bm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3+Fals9F87LVR+ivxr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OfsZGuVoVqxC01ThCft/M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H7D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D6i2&#10;4bkgL7s+RH8Q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rkbFAO/yGjbSbFaoRKzVOEJ+z8/f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h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ldELW3VkymlHgQTs/8K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KyxMCTwNFosmxPKBURAMTicqxPEyO5QGlIhqYSFSO5WFyLA/l&#10;WEJg9YJyLA+TY3lAqdQ2MDmWh3IsIfCqoEg0OZaHciwh8DRQJJocy0M5lhB4GigSTY7loRxLCCwN&#10;lGN5mBzLQzmWEHgaKBJNjuWhHEsIPA0UiSbH8lCOJQSeBopEk2N5KMcSAk8DRaLJsTyUYwmBo8FT&#10;OZYQeBkIx/I0OZanciwh8DSQ2flpcixP5VhC4Gkgs/PT5FieyrGEwNNA/MSnybE8lWMJgaeB+IlP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">
              <v:group id="Группа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5F36F1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59870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EF2C8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B4D0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4082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4A4DB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5026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D6DF8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98B3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E9D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42F0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76E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ACC1437"/>
    <w:multiLevelType w:val="hybridMultilevel"/>
    <w:tmpl w:val="61EAAE48"/>
    <w:lvl w:ilvl="0" w:tplc="AA12F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434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1AF0E8F"/>
    <w:multiLevelType w:val="hybridMultilevel"/>
    <w:tmpl w:val="04DEFEA8"/>
    <w:lvl w:ilvl="0" w:tplc="CCCC3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140B4"/>
    <w:multiLevelType w:val="hybridMultilevel"/>
    <w:tmpl w:val="D55E2538"/>
    <w:lvl w:ilvl="0" w:tplc="AA12F6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C5F0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00E1EF9"/>
    <w:multiLevelType w:val="hybridMultilevel"/>
    <w:tmpl w:val="E84A0724"/>
    <w:lvl w:ilvl="0" w:tplc="CCCC3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6"/>
  </w:num>
  <w:num w:numId="17">
    <w:abstractNumId w:val="13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EF"/>
    <w:rsid w:val="00055B72"/>
    <w:rsid w:val="00060042"/>
    <w:rsid w:val="00084589"/>
    <w:rsid w:val="0008685D"/>
    <w:rsid w:val="000B6296"/>
    <w:rsid w:val="00112FD7"/>
    <w:rsid w:val="001253DD"/>
    <w:rsid w:val="00150ABD"/>
    <w:rsid w:val="001676E4"/>
    <w:rsid w:val="00222466"/>
    <w:rsid w:val="00236632"/>
    <w:rsid w:val="00267214"/>
    <w:rsid w:val="0029260E"/>
    <w:rsid w:val="002A6C47"/>
    <w:rsid w:val="002B4549"/>
    <w:rsid w:val="00310F17"/>
    <w:rsid w:val="003326CB"/>
    <w:rsid w:val="00376291"/>
    <w:rsid w:val="003763B9"/>
    <w:rsid w:val="00376DFB"/>
    <w:rsid w:val="00380FD1"/>
    <w:rsid w:val="00383D02"/>
    <w:rsid w:val="00384CE1"/>
    <w:rsid w:val="003C48AB"/>
    <w:rsid w:val="00416005"/>
    <w:rsid w:val="004D4532"/>
    <w:rsid w:val="004E158A"/>
    <w:rsid w:val="005471D7"/>
    <w:rsid w:val="00565C77"/>
    <w:rsid w:val="0056708E"/>
    <w:rsid w:val="005801E5"/>
    <w:rsid w:val="00590471"/>
    <w:rsid w:val="005D01FA"/>
    <w:rsid w:val="005D45DC"/>
    <w:rsid w:val="005F36F1"/>
    <w:rsid w:val="006404F8"/>
    <w:rsid w:val="006716D8"/>
    <w:rsid w:val="006920F0"/>
    <w:rsid w:val="006C020C"/>
    <w:rsid w:val="006D79A8"/>
    <w:rsid w:val="006F3EDF"/>
    <w:rsid w:val="00716F1D"/>
    <w:rsid w:val="007575B6"/>
    <w:rsid w:val="007D1909"/>
    <w:rsid w:val="007F5B63"/>
    <w:rsid w:val="00803A0A"/>
    <w:rsid w:val="00846CB9"/>
    <w:rsid w:val="008A1E6E"/>
    <w:rsid w:val="008B108C"/>
    <w:rsid w:val="008C269F"/>
    <w:rsid w:val="008C2CFC"/>
    <w:rsid w:val="00901653"/>
    <w:rsid w:val="00914A9A"/>
    <w:rsid w:val="009475DC"/>
    <w:rsid w:val="00967B93"/>
    <w:rsid w:val="009A1BEF"/>
    <w:rsid w:val="009B591F"/>
    <w:rsid w:val="00A31B16"/>
    <w:rsid w:val="00AC0C9E"/>
    <w:rsid w:val="00AD531B"/>
    <w:rsid w:val="00AE3C74"/>
    <w:rsid w:val="00AE68A8"/>
    <w:rsid w:val="00B6466C"/>
    <w:rsid w:val="00B748C0"/>
    <w:rsid w:val="00B76CDA"/>
    <w:rsid w:val="00C14078"/>
    <w:rsid w:val="00C25F31"/>
    <w:rsid w:val="00C83A18"/>
    <w:rsid w:val="00CC1E8B"/>
    <w:rsid w:val="00CD2321"/>
    <w:rsid w:val="00CE1E3D"/>
    <w:rsid w:val="00D053FA"/>
    <w:rsid w:val="00D26515"/>
    <w:rsid w:val="00DB4DC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50DB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34"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customStyle="1" w:styleId="Mention">
    <w:name w:val="Mention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AC0C9E"/>
  </w:style>
  <w:style w:type="character" w:styleId="aff1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3">
    <w:name w:val="Шапка Знак"/>
    <w:basedOn w:val="a4"/>
    <w:link w:val="aff2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8">
    <w:name w:val="Подзаголовок Знак"/>
    <w:basedOn w:val="a4"/>
    <w:link w:val="aff7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a">
    <w:name w:val="macro"/>
    <w:link w:val="affb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b">
    <w:name w:val="Текст макроса Знак"/>
    <w:basedOn w:val="a4"/>
    <w:link w:val="affa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e">
    <w:name w:val="Текст концевой сноски Знак"/>
    <w:basedOn w:val="a4"/>
    <w:link w:val="affd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2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AC0C9E"/>
    <w:rPr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AC0C9E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выноски Знак"/>
    <w:basedOn w:val="a4"/>
    <w:link w:val="afffa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Схема документа Знак"/>
    <w:basedOn w:val="a4"/>
    <w:link w:val="afffe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styleId="17">
    <w:name w:val="Plain Table 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Выделенная цитата Знак"/>
    <w:basedOn w:val="a4"/>
    <w:link w:val="affff1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AC0C9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AC0C9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AC0C9E"/>
    <w:pPr>
      <w:spacing w:after="120"/>
      <w:ind w:left="360"/>
    </w:pPr>
  </w:style>
  <w:style w:type="character" w:customStyle="1" w:styleId="affff6">
    <w:name w:val="Основной текст с отступом Знак"/>
    <w:basedOn w:val="a4"/>
    <w:link w:val="affff5"/>
    <w:uiPriority w:val="99"/>
    <w:semiHidden/>
    <w:rsid w:val="00AC0C9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AC0C9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AC0C9E"/>
    <w:pPr>
      <w:ind w:firstLine="360"/>
    </w:pPr>
  </w:style>
  <w:style w:type="character" w:customStyle="1" w:styleId="affff8">
    <w:name w:val="Красная строка Знак"/>
    <w:basedOn w:val="a8"/>
    <w:link w:val="af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5"/>
    <w:link w:val="2f4"/>
    <w:uiPriority w:val="99"/>
    <w:semiHidden/>
    <w:unhideWhenUsed/>
    <w:rsid w:val="00AC0C9E"/>
    <w:pPr>
      <w:spacing w:after="220"/>
      <w:ind w:firstLine="360"/>
    </w:pPr>
  </w:style>
  <w:style w:type="character" w:customStyle="1" w:styleId="2f4">
    <w:name w:val="Красная строка 2 Знак"/>
    <w:basedOn w:val="affff6"/>
    <w:link w:val="2f3"/>
    <w:uiPriority w:val="99"/>
    <w:semiHidden/>
    <w:rsid w:val="00AC0C9E"/>
    <w:rPr>
      <w:rFonts w:ascii="Calibri" w:hAnsi="Calibri" w:cs="Calibri"/>
    </w:rPr>
  </w:style>
  <w:style w:type="paragraph" w:styleId="affff9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AC0C9E"/>
    <w:pPr>
      <w:spacing w:after="0"/>
    </w:pPr>
  </w:style>
  <w:style w:type="character" w:customStyle="1" w:styleId="affffb">
    <w:name w:val="Заголовок записки Знак"/>
    <w:basedOn w:val="a4"/>
    <w:link w:val="affffa"/>
    <w:uiPriority w:val="99"/>
    <w:semiHidden/>
    <w:rsid w:val="00AC0C9E"/>
    <w:rPr>
      <w:rFonts w:ascii="Calibri" w:hAnsi="Calibri" w:cs="Calibri"/>
    </w:rPr>
  </w:style>
  <w:style w:type="table" w:styleId="affffc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AC0C9E"/>
    <w:pPr>
      <w:spacing w:after="0"/>
    </w:pPr>
  </w:style>
  <w:style w:type="character" w:customStyle="1" w:styleId="afffff2">
    <w:name w:val="Электронная подпись Знак"/>
    <w:basedOn w:val="a4"/>
    <w:link w:val="afffff1"/>
    <w:uiPriority w:val="99"/>
    <w:semiHidden/>
    <w:rsid w:val="00AC0C9E"/>
    <w:rPr>
      <w:rFonts w:ascii="Calibri" w:hAnsi="Calibri" w:cs="Calibri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AC0C9E"/>
  </w:style>
  <w:style w:type="character" w:customStyle="1" w:styleId="afffff4">
    <w:name w:val="Приветствие Знак"/>
    <w:basedOn w:val="a4"/>
    <w:link w:val="afffff3"/>
    <w:uiPriority w:val="99"/>
    <w:semiHidden/>
    <w:rsid w:val="00AC0C9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AC0C9E"/>
    <w:pPr>
      <w:spacing w:after="0"/>
      <w:ind w:left="4320"/>
    </w:pPr>
  </w:style>
  <w:style w:type="character" w:customStyle="1" w:styleId="afffff6">
    <w:name w:val="Подпись Знак"/>
    <w:basedOn w:val="a4"/>
    <w:link w:val="afffff5"/>
    <w:uiPriority w:val="99"/>
    <w:semiHidden/>
    <w:rsid w:val="00AC0C9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7">
    <w:name w:val="index heading"/>
    <w:basedOn w:val="a3"/>
    <w:next w:val="1b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4"/>
    <w:link w:val="afffff8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c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  <w:style w:type="numbering" w:customStyle="1" w:styleId="1e">
    <w:name w:val="Нет списка1"/>
    <w:next w:val="a6"/>
    <w:uiPriority w:val="99"/>
    <w:semiHidden/>
    <w:unhideWhenUsed/>
    <w:rsid w:val="007D1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2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 ?><Relationships xmlns="http://schemas.openxmlformats.org/package/2006/relationships"><Relationship Id="rId8" Target="webSettings.xml" Type="http://schemas.openxmlformats.org/officeDocument/2006/relationships/webSettings"/><Relationship Id="rId13" Target="media/image3.png" Type="http://schemas.openxmlformats.org/officeDocument/2006/relationships/image"/><Relationship Id="rId18" Target="media/image8.png" Type="http://schemas.openxmlformats.org/officeDocument/2006/relationships/image"/><Relationship Id="rId26" Target="https://instagram.com/kalugina797?utm_medium=copy_link" TargetMode="External" Type="http://schemas.openxmlformats.org/officeDocument/2006/relationships/hyperlink"/><Relationship Id="rId3" Target="../customXml/item3.xml" Type="http://schemas.openxmlformats.org/officeDocument/2006/relationships/customXml"/><Relationship Id="rId21" Target="https://pokrschool10.ru/&#1091;&#1095;&#1072;&#1089;&#1090;&#1085;&#1080;&#1082;&#1080;-&#1087;&#1088;&#1086;&#1092;&#1077;&#1089;&#1089;&#1080;&#1086;&#1085;&#1072;&#1083;&#1100;&#1085;&#1099;&#1093;-&#1082;&#1086;&#1085;&#1082;&#1091;&#1088;&#1089;&#1086;/" TargetMode="External" Type="http://schemas.openxmlformats.org/officeDocument/2006/relationships/hyperlink"/><Relationship Id="rId7" Target="settings.xml" Type="http://schemas.openxmlformats.org/officeDocument/2006/relationships/settings"/><Relationship Id="rId12" Target="media/image2.jpeg" Type="http://schemas.openxmlformats.org/officeDocument/2006/relationships/image"/><Relationship Id="rId17" Target="media/image7.png" Type="http://schemas.openxmlformats.org/officeDocument/2006/relationships/image"/><Relationship Id="rId25" Target="https://instagram.com/kalugina797?utm_medium=copy_link" TargetMode="External" Type="http://schemas.openxmlformats.org/officeDocument/2006/relationships/hyperlink"/><Relationship Id="rId2" Target="../customXml/item2.xml" Type="http://schemas.openxmlformats.org/officeDocument/2006/relationships/customXml"/><Relationship Id="rId16" Target="media/image6.png" Type="http://schemas.openxmlformats.org/officeDocument/2006/relationships/image"/><Relationship Id="rId20" Target="media/image10.png" Type="http://schemas.openxmlformats.org/officeDocument/2006/relationships/image"/><Relationship Id="rId29" Target="https://instagram.com/kalugina797?utm_medium=copy_link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styles.xml" Type="http://schemas.openxmlformats.org/officeDocument/2006/relationships/styles"/><Relationship Id="rId11" Target="media/image1.png" Type="http://schemas.openxmlformats.org/officeDocument/2006/relationships/image"/><Relationship Id="rId24" Target="https://instagram.com/kalugina797?utm_medium=copy_link" TargetMode="External" Type="http://schemas.openxmlformats.org/officeDocument/2006/relationships/hyperlink"/><Relationship Id="rId32" Target="theme/theme1.xml" Type="http://schemas.openxmlformats.org/officeDocument/2006/relationships/theme"/><Relationship Id="rId5" Target="numbering.xml" Type="http://schemas.openxmlformats.org/officeDocument/2006/relationships/numbering"/><Relationship Id="rId15" Target="media/image5.png" Type="http://schemas.openxmlformats.org/officeDocument/2006/relationships/image"/><Relationship Id="rId23" Target="https://cloud.mail.ru/public/MG2Y/4FHFVfPiW" TargetMode="External" Type="http://schemas.openxmlformats.org/officeDocument/2006/relationships/hyperlink"/><Relationship Id="rId28" Target="https://instagram.com/kalugina797?utm_medium=copy_link" TargetMode="External" Type="http://schemas.openxmlformats.org/officeDocument/2006/relationships/hyperlink"/><Relationship Id="rId10" Target="endnotes.xml" Type="http://schemas.openxmlformats.org/officeDocument/2006/relationships/endnotes"/><Relationship Id="rId19" Target="media/image9.png" Type="http://schemas.openxmlformats.org/officeDocument/2006/relationships/image"/><Relationship Id="rId31" Target="fontTable.xml" Type="http://schemas.openxmlformats.org/officeDocument/2006/relationships/fontTable"/><Relationship Id="rId4" Target="../customXml/item4.xml" Type="http://schemas.openxmlformats.org/officeDocument/2006/relationships/customXml"/><Relationship Id="rId9" Target="footnotes.xml" Type="http://schemas.openxmlformats.org/officeDocument/2006/relationships/footnotes"/><Relationship Id="rId14" Target="media/image4.png" Type="http://schemas.openxmlformats.org/officeDocument/2006/relationships/image"/><Relationship Id="rId22" Target="https://instagram.com/kalugina797?utm_medium=copy_link" TargetMode="External" Type="http://schemas.openxmlformats.org/officeDocument/2006/relationships/hyperlink"/><Relationship Id="rId27" Target="https://instagram.com/kalugina797?utm_medium=copy_link" TargetMode="External" Type="http://schemas.openxmlformats.org/officeDocument/2006/relationships/hyperlink"/><Relationship Id="rId30" Target="header1.xml" Type="http://schemas.openxmlformats.org/officeDocument/2006/relationships/header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7;&#1086;&#1087;&#1088;&#1086;&#1074;&#1086;&#1076;&#1080;&#1090;&#1077;&#1083;&#1100;&#1085;&#1086;&#1077;%20&#1087;&#1080;&#1089;&#1100;&#1084;&#1086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25E178-D070-470B-AFB9-30887DFAC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Синие сферы</Template>
  <TotalTime>0</TotalTime>
  <Pages>14</Pages>
  <Words>2569</Words>
  <Characters>14649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2021-12-03T08:49:00Z</dcterms:created>
  <dcterms:modified xsi:type="dcterms:W3CDTF">2021-12-03T08:49:00Z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0x01010079F111ED35F8CC479449609E8A0923A6</vt:lpwstr>
  </property>
  <property fmtid="{D5CDD505-2E9C-101B-9397-08002B2CF9AE}" name="NXPowerLiteLastOptimized" pid="3">
    <vt:lpwstr>1486525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S9.1.2</vt:lpwstr>
  </property>
</Properties>
</file>